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ร</w:t>
      </w: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ายงานการฝึกงาน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ภาควิชาวิศวกรรมเครื่องกล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คณะวิศวกรรมศาสตร์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มหาวิทยาลัยเกษตรศาสตร์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</w:pP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การไฟฟ้าส่วนภูมิภาค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</w:pP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โดย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นาย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อัสยุช เหมือนโพธิ์ทอง </w:t>
      </w: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 xml:space="preserve">  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5310553754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 xml:space="preserve">1 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เมษายน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–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 xml:space="preserve">31 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พฤษภาคม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2556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1B0347" w:rsidRPr="00833B90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/>
          <w:u w:val="single"/>
          <w:lang w:bidi="th-TH"/>
        </w:rPr>
      </w:pPr>
    </w:p>
    <w:p w:rsidR="006960A0" w:rsidRPr="00E66130" w:rsidRDefault="006E7BF4" w:rsidP="004F18E1">
      <w:pPr>
        <w:tabs>
          <w:tab w:val="clear" w:pos="567"/>
        </w:tabs>
        <w:ind w:firstLine="0"/>
        <w:jc w:val="left"/>
        <w:rPr>
          <w:b/>
          <w:bCs/>
          <w:color w:val="FF0000"/>
          <w:u w:val="single"/>
        </w:rPr>
      </w:pPr>
      <w:r w:rsidRPr="00833B90">
        <w:rPr>
          <w:b/>
          <w:bCs/>
          <w:color w:val="000000"/>
          <w:u w:val="single"/>
          <w:cs/>
          <w:lang w:bidi="th-TH"/>
        </w:rPr>
        <w:lastRenderedPageBreak/>
        <w:t>สำหรับอาจารย์และเจ้าหน้าที่</w:t>
      </w:r>
      <w:r w:rsidR="0013451C" w:rsidRPr="00833B90">
        <w:rPr>
          <w:color w:val="000000"/>
          <w:sz w:val="36"/>
          <w:szCs w:val="36"/>
          <w:u w:val="single"/>
        </w:rPr>
        <w:t xml:space="preserve">               </w:t>
      </w: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6960A0" w:rsidRPr="0083611D" w:rsidTr="00833B90">
        <w:trPr>
          <w:trHeight w:val="11759"/>
        </w:trPr>
        <w:tc>
          <w:tcPr>
            <w:tcW w:w="10187" w:type="dxa"/>
            <w:shd w:val="clear" w:color="auto" w:fill="auto"/>
          </w:tcPr>
          <w:p w:rsidR="006960A0" w:rsidRPr="00833B90" w:rsidRDefault="006960A0" w:rsidP="00833B90">
            <w:pPr>
              <w:ind w:right="48" w:firstLine="0"/>
              <w:rPr>
                <w:b/>
                <w:bCs/>
                <w:color w:val="000000"/>
                <w:lang w:bidi="th-TH"/>
              </w:rPr>
            </w:pPr>
            <w:r w:rsidRPr="00833B90">
              <w:rPr>
                <w:b/>
                <w:bCs/>
                <w:color w:val="000000"/>
                <w:cs/>
                <w:lang w:bidi="th-TH"/>
              </w:rPr>
              <w:t>ผลรายงานฝึกงาน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842"/>
              <w:gridCol w:w="567"/>
              <w:gridCol w:w="1701"/>
              <w:gridCol w:w="567"/>
              <w:gridCol w:w="773"/>
            </w:tblGrid>
            <w:tr w:rsidR="00A70711" w:rsidRPr="0083611D" w:rsidTr="00833B90">
              <w:trPr>
                <w:jc w:val="right"/>
              </w:trPr>
              <w:tc>
                <w:tcPr>
                  <w:tcW w:w="534" w:type="dxa"/>
                  <w:shd w:val="clear" w:color="auto" w:fill="auto"/>
                  <w:vAlign w:val="bottom"/>
                </w:tcPr>
                <w:p w:rsidR="006960A0" w:rsidRPr="00833B90" w:rsidRDefault="006960A0" w:rsidP="00833B90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6960A0" w:rsidRPr="00833B90" w:rsidRDefault="006960A0" w:rsidP="00833B90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cs/>
                      <w:lang w:val="en-GB" w:bidi="th-TH"/>
                    </w:rPr>
                  </w:pPr>
                  <w:r w:rsidRPr="00833B90">
                    <w:rPr>
                      <w:sz w:val="36"/>
                      <w:szCs w:val="36"/>
                      <w:cs/>
                      <w:lang w:val="en-GB" w:bidi="th-TH"/>
                    </w:rPr>
                    <w:t>ผ่าน</w:t>
                  </w:r>
                </w:p>
              </w:tc>
              <w:tc>
                <w:tcPr>
                  <w:tcW w:w="567" w:type="dxa"/>
                  <w:shd w:val="clear" w:color="auto" w:fill="auto"/>
                  <w:vAlign w:val="bottom"/>
                </w:tcPr>
                <w:p w:rsidR="006960A0" w:rsidRPr="00833B90" w:rsidRDefault="006960A0" w:rsidP="00833B90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6960A0" w:rsidRPr="00833B90" w:rsidRDefault="006960A0" w:rsidP="00833B90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3B90">
                    <w:rPr>
                      <w:sz w:val="36"/>
                      <w:szCs w:val="36"/>
                      <w:cs/>
                      <w:lang w:bidi="th-TH"/>
                    </w:rPr>
                    <w:t>ไม่ผ่าน</w:t>
                  </w:r>
                </w:p>
              </w:tc>
              <w:tc>
                <w:tcPr>
                  <w:tcW w:w="567" w:type="dxa"/>
                  <w:shd w:val="clear" w:color="auto" w:fill="auto"/>
                  <w:vAlign w:val="bottom"/>
                </w:tcPr>
                <w:p w:rsidR="006960A0" w:rsidRPr="00833B90" w:rsidRDefault="006960A0" w:rsidP="00833B90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6960A0" w:rsidRPr="00833B90" w:rsidRDefault="006960A0" w:rsidP="00833B90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3B90">
                    <w:rPr>
                      <w:sz w:val="36"/>
                      <w:szCs w:val="36"/>
                      <w:cs/>
                      <w:lang w:bidi="th-TH"/>
                    </w:rPr>
                    <w:t>แก้ไข</w:t>
                  </w:r>
                </w:p>
              </w:tc>
            </w:tr>
          </w:tbl>
          <w:p w:rsidR="006960A0" w:rsidRPr="00833B90" w:rsidRDefault="006960A0" w:rsidP="00833B90">
            <w:pPr>
              <w:ind w:right="48" w:firstLine="0"/>
              <w:rPr>
                <w:b/>
                <w:bCs/>
                <w:color w:val="FF0000"/>
                <w:lang w:bidi="th-TH"/>
              </w:rPr>
            </w:pPr>
          </w:p>
          <w:p w:rsidR="006960A0" w:rsidRPr="0083611D" w:rsidRDefault="006960A0" w:rsidP="00833B90">
            <w:pPr>
              <w:rPr>
                <w:lang w:bidi="th-TH"/>
              </w:rPr>
            </w:pPr>
          </w:p>
          <w:tbl>
            <w:tblPr>
              <w:tblpPr w:leftFromText="180" w:rightFromText="180" w:vertAnchor="text" w:horzAnchor="margin" w:tblpXSpec="center" w:tblpY="-4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03"/>
              <w:gridCol w:w="7365"/>
            </w:tblGrid>
            <w:tr w:rsidR="006960A0" w:rsidRPr="0083611D" w:rsidTr="00833B90">
              <w:trPr>
                <w:trHeight w:val="423"/>
              </w:trPr>
              <w:tc>
                <w:tcPr>
                  <w:tcW w:w="1918" w:type="dxa"/>
                  <w:shd w:val="clear" w:color="auto" w:fill="auto"/>
                </w:tcPr>
                <w:p w:rsidR="006960A0" w:rsidRPr="0083611D" w:rsidRDefault="006960A0" w:rsidP="00833B9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แก้ไขครั้งที่</w:t>
                  </w:r>
                </w:p>
              </w:tc>
              <w:tc>
                <w:tcPr>
                  <w:tcW w:w="8043" w:type="dxa"/>
                  <w:shd w:val="clear" w:color="auto" w:fill="auto"/>
                </w:tcPr>
                <w:p w:rsidR="006960A0" w:rsidRPr="0083611D" w:rsidRDefault="006960A0" w:rsidP="00833B9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สิ่งที่ต้องแก้ไข</w:t>
                  </w:r>
                </w:p>
              </w:tc>
            </w:tr>
            <w:tr w:rsidR="006960A0" w:rsidRPr="0083611D" w:rsidTr="00833B90">
              <w:trPr>
                <w:trHeight w:val="7209"/>
              </w:trPr>
              <w:tc>
                <w:tcPr>
                  <w:tcW w:w="1918" w:type="dxa"/>
                  <w:shd w:val="clear" w:color="auto" w:fill="auto"/>
                </w:tcPr>
                <w:p w:rsidR="006960A0" w:rsidRPr="0083611D" w:rsidRDefault="006960A0" w:rsidP="00833B9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  <w:tc>
                <w:tcPr>
                  <w:tcW w:w="8043" w:type="dxa"/>
                  <w:shd w:val="clear" w:color="auto" w:fill="auto"/>
                </w:tcPr>
                <w:p w:rsidR="006960A0" w:rsidRPr="0083611D" w:rsidRDefault="006960A0" w:rsidP="00833B9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</w:tr>
          </w:tbl>
          <w:p w:rsidR="006960A0" w:rsidRPr="0083611D" w:rsidRDefault="006960A0" w:rsidP="00833B90">
            <w:pPr>
              <w:ind w:firstLine="0"/>
              <w:rPr>
                <w:lang w:bidi="th-TH"/>
              </w:rPr>
            </w:pPr>
          </w:p>
          <w:p w:rsidR="006960A0" w:rsidRPr="00833B90" w:rsidRDefault="006960A0" w:rsidP="00833B90">
            <w:pPr>
              <w:ind w:right="48" w:firstLine="0"/>
              <w:jc w:val="right"/>
              <w:rPr>
                <w:sz w:val="36"/>
                <w:szCs w:val="36"/>
              </w:rPr>
            </w:pPr>
            <w:r w:rsidRPr="0083611D">
              <w:rPr>
                <w:cs/>
                <w:lang w:bidi="th-TH"/>
              </w:rPr>
              <w:tab/>
            </w:r>
            <w:r w:rsidRPr="00833B90">
              <w:rPr>
                <w:sz w:val="36"/>
                <w:szCs w:val="36"/>
              </w:rPr>
              <w:t xml:space="preserve">  (..</w:t>
            </w:r>
            <w:r w:rsidRPr="00833B90">
              <w:rPr>
                <w:sz w:val="36"/>
                <w:szCs w:val="36"/>
              </w:rPr>
              <w:softHyphen/>
              <w:t>...................................................................)</w:t>
            </w:r>
          </w:p>
          <w:p w:rsidR="006960A0" w:rsidRPr="00833B90" w:rsidRDefault="006960A0" w:rsidP="00833B90">
            <w:pPr>
              <w:ind w:right="48" w:firstLine="0"/>
              <w:jc w:val="right"/>
              <w:rPr>
                <w:sz w:val="36"/>
                <w:szCs w:val="36"/>
                <w:lang w:bidi="th-TH"/>
              </w:rPr>
            </w:pPr>
            <w:r w:rsidRPr="00833B90">
              <w:rPr>
                <w:sz w:val="36"/>
                <w:szCs w:val="36"/>
                <w:cs/>
                <w:lang w:bidi="th-TH"/>
              </w:rPr>
              <w:t xml:space="preserve">          กรรมการฝึกงานภาควิชาวิศวกรรมเครื่องกล</w:t>
            </w:r>
          </w:p>
          <w:p w:rsidR="006960A0" w:rsidRPr="0083611D" w:rsidRDefault="006960A0" w:rsidP="00833B90">
            <w:pPr>
              <w:ind w:firstLine="0"/>
              <w:jc w:val="center"/>
            </w:pPr>
          </w:p>
          <w:p w:rsidR="006960A0" w:rsidRPr="00833B90" w:rsidRDefault="006960A0" w:rsidP="00833B90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960A0" w:rsidRPr="0083611D" w:rsidRDefault="006960A0" w:rsidP="00833B90">
            <w:pPr>
              <w:tabs>
                <w:tab w:val="left" w:pos="2375"/>
              </w:tabs>
              <w:rPr>
                <w:lang w:bidi="th-TH"/>
              </w:rPr>
            </w:pPr>
          </w:p>
        </w:tc>
      </w:tr>
    </w:tbl>
    <w:p w:rsidR="001B0347" w:rsidRPr="0083611D" w:rsidRDefault="00E21B6B" w:rsidP="00460DA2">
      <w:pPr>
        <w:pStyle w:val="Normal-Header"/>
        <w:ind w:firstLine="0"/>
        <w:jc w:val="thaiDistribute"/>
        <w:rPr>
          <w:b/>
          <w:bCs/>
          <w:lang w:eastAsia="en-US"/>
        </w:rPr>
      </w:pPr>
      <w:r w:rsidRPr="0083611D">
        <w:rPr>
          <w:b/>
          <w:bCs/>
          <w:cs/>
          <w:lang w:eastAsia="en-US"/>
        </w:rPr>
        <w:lastRenderedPageBreak/>
        <w:t>บทคัดย่อ</w:t>
      </w:r>
      <w:r w:rsidR="001B0347">
        <w:rPr>
          <w:b/>
          <w:bCs/>
          <w:lang w:eastAsia="en-US"/>
        </w:rPr>
        <w:tab/>
      </w:r>
      <w:r w:rsidR="001B0347">
        <w:rPr>
          <w:b/>
          <w:bCs/>
          <w:lang w:eastAsia="en-US"/>
        </w:rPr>
        <w:tab/>
      </w:r>
      <w:r w:rsidR="001B0347">
        <w:rPr>
          <w:b/>
          <w:bCs/>
          <w:lang w:eastAsia="en-US"/>
        </w:rPr>
        <w:tab/>
      </w:r>
    </w:p>
    <w:p w:rsidR="001B0347" w:rsidRPr="001B0347" w:rsidRDefault="00A17948" w:rsidP="001B0347">
      <w:pPr>
        <w:rPr>
          <w:rFonts w:eastAsia="Calibri"/>
          <w:kern w:val="2"/>
          <w:lang w:eastAsia="en-US" w:bidi="th-TH"/>
        </w:rPr>
      </w:pPr>
      <w:r w:rsidRPr="0083611D">
        <w:rPr>
          <w:rtl/>
          <w:cs/>
          <w:lang w:eastAsia="th-TH"/>
        </w:rPr>
        <w:tab/>
      </w:r>
      <w:r w:rsidR="001B0347" w:rsidRPr="001B0347">
        <w:rPr>
          <w:rFonts w:eastAsia="Calibri"/>
          <w:kern w:val="2"/>
          <w:cs/>
          <w:lang w:eastAsia="en-US" w:bidi="th-TH"/>
        </w:rPr>
        <w:t xml:space="preserve">ผู้ฝึกงานได้เข้าฝึกงานที่ การไฟฟ้าส่วนภูมิภาค </w:t>
      </w:r>
      <w:r w:rsidR="001B0347" w:rsidRPr="001B0347">
        <w:rPr>
          <w:rFonts w:eastAsia="Calibri"/>
          <w:color w:val="333333"/>
          <w:kern w:val="2"/>
          <w:lang w:val="en" w:eastAsia="en-US"/>
        </w:rPr>
        <w:t>(Provincial Electricity Authority , PEA)</w:t>
      </w:r>
      <w:r w:rsidR="001B0347" w:rsidRPr="001B0347">
        <w:rPr>
          <w:rFonts w:eastAsia="Calibri"/>
          <w:color w:val="333333"/>
          <w:kern w:val="2"/>
          <w:sz w:val="22"/>
          <w:szCs w:val="22"/>
          <w:cs/>
          <w:lang w:val="en" w:eastAsia="en-US" w:bidi="th-TH"/>
        </w:rPr>
        <w:t xml:space="preserve"> </w:t>
      </w:r>
      <w:r w:rsidR="001B0347" w:rsidRPr="001B0347">
        <w:rPr>
          <w:rFonts w:eastAsia="Calibri"/>
          <w:color w:val="333333"/>
          <w:kern w:val="2"/>
          <w:cs/>
          <w:lang w:val="en" w:eastAsia="en-US" w:bidi="th-TH"/>
        </w:rPr>
        <w:t>กอง มิเตอร์</w:t>
      </w:r>
      <w:r w:rsidR="001B0347" w:rsidRPr="001B0347">
        <w:rPr>
          <w:rFonts w:eastAsia="Calibri"/>
          <w:color w:val="333333"/>
          <w:kern w:val="2"/>
          <w:lang w:eastAsia="en-US" w:bidi="th-TH"/>
        </w:rPr>
        <w:t xml:space="preserve"> (</w:t>
      </w:r>
      <w:r w:rsidR="001B0347" w:rsidRPr="001B0347">
        <w:rPr>
          <w:rFonts w:eastAsia="Calibri"/>
          <w:color w:val="333333"/>
          <w:kern w:val="2"/>
          <w:cs/>
          <w:lang w:eastAsia="en-US" w:bidi="th-TH"/>
        </w:rPr>
        <w:t>กมต</w:t>
      </w:r>
      <w:r w:rsidR="001B0347" w:rsidRPr="001B0347">
        <w:rPr>
          <w:rFonts w:eastAsia="Calibri"/>
          <w:color w:val="333333"/>
          <w:kern w:val="2"/>
          <w:lang w:eastAsia="en-US" w:bidi="th-TH"/>
        </w:rPr>
        <w:t>.)</w:t>
      </w:r>
      <w:r w:rsidR="001B0347" w:rsidRPr="001B0347">
        <w:rPr>
          <w:rFonts w:eastAsia="Calibri"/>
          <w:kern w:val="2"/>
          <w:sz w:val="44"/>
          <w:szCs w:val="44"/>
          <w:cs/>
          <w:lang w:eastAsia="en-US" w:bidi="th-TH"/>
        </w:rPr>
        <w:t xml:space="preserve"> </w:t>
      </w:r>
      <w:r w:rsidR="001B0347" w:rsidRPr="001B0347">
        <w:rPr>
          <w:rFonts w:eastAsia="Calibri"/>
          <w:kern w:val="2"/>
          <w:cs/>
          <w:lang w:eastAsia="en-US" w:bidi="th-TH"/>
        </w:rPr>
        <w:t>แผนก</w:t>
      </w:r>
      <w:r w:rsidR="001B0347" w:rsidRPr="001B0347">
        <w:rPr>
          <w:rFonts w:eastAsia="Calibri"/>
          <w:color w:val="333333"/>
          <w:kern w:val="2"/>
          <w:cs/>
          <w:lang w:val="en" w:eastAsia="en-US" w:bidi="th-TH"/>
        </w:rPr>
        <w:t xml:space="preserve">ซ่อมและทดสอบมิเตอร์ </w:t>
      </w:r>
      <w:r w:rsidR="001B0347" w:rsidRPr="001B0347">
        <w:rPr>
          <w:rFonts w:eastAsia="Calibri"/>
          <w:color w:val="333333"/>
          <w:kern w:val="2"/>
          <w:lang w:val="en" w:eastAsia="en-US"/>
        </w:rPr>
        <w:t xml:space="preserve">1 </w:t>
      </w:r>
      <w:r w:rsidR="001B0347" w:rsidRPr="001B0347">
        <w:rPr>
          <w:rFonts w:eastAsia="Calibri"/>
          <w:color w:val="333333"/>
          <w:kern w:val="2"/>
          <w:cs/>
          <w:lang w:val="en" w:eastAsia="en-US" w:bidi="th-TH"/>
        </w:rPr>
        <w:t>เฟส</w:t>
      </w:r>
      <w:r w:rsidR="001B0347" w:rsidRPr="001B0347">
        <w:rPr>
          <w:rFonts w:eastAsia="Calibri"/>
          <w:color w:val="333333"/>
          <w:kern w:val="2"/>
          <w:lang w:eastAsia="en-US" w:bidi="th-TH"/>
        </w:rPr>
        <w:t>(Phase)</w:t>
      </w:r>
      <w:r w:rsidR="001B0347" w:rsidRPr="001B0347">
        <w:rPr>
          <w:rFonts w:eastAsia="Calibri"/>
          <w:color w:val="333333"/>
          <w:kern w:val="2"/>
          <w:lang w:val="en" w:eastAsia="en-US"/>
        </w:rPr>
        <w:t xml:space="preserve"> </w:t>
      </w:r>
      <w:r w:rsidR="001B0347" w:rsidRPr="001B0347">
        <w:rPr>
          <w:rFonts w:eastAsia="Calibri"/>
          <w:kern w:val="2"/>
          <w:cs/>
          <w:lang w:eastAsia="en-US" w:bidi="th-TH"/>
        </w:rPr>
        <w:t>ซึ่งในช่วงแรกทางการไฟฟ้าภูมิภาคให้ผู้ฝึกได้เรียนรู้ส่วนประกอบต่างๆของมิเตอร์</w:t>
      </w:r>
      <w:r w:rsidR="001B0347" w:rsidRPr="001B0347">
        <w:rPr>
          <w:rFonts w:eastAsia="Calibri"/>
          <w:kern w:val="2"/>
          <w:lang w:eastAsia="en-US" w:bidi="th-TH"/>
        </w:rPr>
        <w:t xml:space="preserve"> 1 </w:t>
      </w:r>
      <w:r w:rsidR="001B0347" w:rsidRPr="001B0347">
        <w:rPr>
          <w:rFonts w:eastAsia="Calibri"/>
          <w:kern w:val="2"/>
          <w:cs/>
          <w:lang w:eastAsia="en-US" w:bidi="th-TH"/>
        </w:rPr>
        <w:t>เฟส พอเริ่มเข้าใจส่วนประกอบของมิเตอร์</w:t>
      </w:r>
      <w:r w:rsidR="001B0347" w:rsidRPr="001B0347">
        <w:rPr>
          <w:rFonts w:eastAsia="Calibri"/>
          <w:kern w:val="2"/>
          <w:lang w:eastAsia="en-US" w:bidi="th-TH"/>
        </w:rPr>
        <w:t>(Meter)</w:t>
      </w:r>
      <w:r w:rsidR="001B0347" w:rsidRPr="001B0347">
        <w:rPr>
          <w:rFonts w:eastAsia="Calibri"/>
          <w:kern w:val="2"/>
          <w:cs/>
          <w:lang w:eastAsia="en-US" w:bidi="th-TH"/>
        </w:rPr>
        <w:t xml:space="preserve">แล้ว ทางแผนกได้ทำมอบหมายงานที่หลากหลายเพื่อที่นิสิตฝึกงานจะได้รับความรู้และประสบการณ์การ การทำงานดังนี้ ประกอบมิเตอร์ซ่อมสร้างมิเตอร์ ทดสอบความเที่ยงตรงของมิเตอร์ </w:t>
      </w:r>
      <w:r w:rsidR="001B0347" w:rsidRPr="001B0347">
        <w:rPr>
          <w:rFonts w:eastAsia="Calibri"/>
          <w:kern w:val="2"/>
          <w:lang w:eastAsia="en-US" w:bidi="th-TH"/>
        </w:rPr>
        <w:t xml:space="preserve">1 </w:t>
      </w:r>
      <w:r w:rsidR="001B0347" w:rsidRPr="001B0347">
        <w:rPr>
          <w:rFonts w:eastAsia="Calibri"/>
          <w:kern w:val="2"/>
          <w:cs/>
          <w:lang w:eastAsia="en-US" w:bidi="th-TH"/>
        </w:rPr>
        <w:t>เฟสก่อนที่จะถูกส่งไปยังครัวเรือน นอกจากนี้ยังได้ทำการตรวจรับมิเตอร์เคลม</w:t>
      </w:r>
      <w:r w:rsidR="001B0347" w:rsidRPr="001B0347">
        <w:rPr>
          <w:rFonts w:eastAsia="Calibri"/>
          <w:kern w:val="2"/>
          <w:lang w:eastAsia="en-US" w:bidi="th-TH"/>
        </w:rPr>
        <w:t>(Claim)</w:t>
      </w:r>
      <w:r w:rsidR="001B0347" w:rsidRPr="001B0347">
        <w:rPr>
          <w:rFonts w:eastAsia="Calibri"/>
          <w:kern w:val="2"/>
          <w:cs/>
          <w:lang w:eastAsia="en-US" w:bidi="th-TH"/>
        </w:rPr>
        <w:t xml:space="preserve"> คัดแยกมิเตอร์เคลม และ ตรวจเช็คคลังพัสดุ</w:t>
      </w:r>
      <w:r w:rsidR="001B0347" w:rsidRPr="001B0347">
        <w:rPr>
          <w:rFonts w:eastAsia="Calibri"/>
          <w:kern w:val="2"/>
          <w:lang w:eastAsia="en-US" w:bidi="th-TH"/>
        </w:rPr>
        <w:t>(Stock)</w:t>
      </w:r>
      <w:r w:rsidR="001B0347" w:rsidRPr="001B0347">
        <w:rPr>
          <w:rFonts w:eastAsia="Calibri"/>
          <w:kern w:val="2"/>
          <w:cs/>
          <w:lang w:eastAsia="en-US" w:bidi="th-TH"/>
        </w:rPr>
        <w:t xml:space="preserve">   เคลียคลังพัสดุ โดยงานที่ผู้ฝึกงานได้รับนั้นขึ้นอยู่กับงานที่แผนกได้รับมอบหมายในแต่ละสัปดาห์ ซึ่งผลลัพธ์ที่ได้จากการฝึกงานนั้น ในส่วนของความรู้ที่เคยได้ศึกษาเล่าเรียนมานั้น อาจจะไม่ตรงกับสาขาของผู้ฝึกงาน แต่ก็ทำให้ผู้ฝึกงานได้เห็นมุมมองที่แตกต่างจากสาขาที่ผู้ฝึกงานเรียนซึ่งเป็นสิ่งที่หาได้ยากสำหรับนักศึกษาภาคเครื่องกล ประสบการณ์การการทำงานจริง การทำงานด้วยความสามัคคี และที่ขาดมิได้นั้นคือ ความรับผิดชอบต่อหน้าที่ที่ได้รับมอบหมาย และความตรงต่อเวลา     </w:t>
      </w: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4B6B3B" w:rsidRPr="0083611D" w:rsidRDefault="004B6B3B" w:rsidP="004B6B3B">
      <w:pPr>
        <w:pStyle w:val="Normal-Header"/>
        <w:ind w:firstLine="0"/>
        <w:jc w:val="right"/>
        <w:rPr>
          <w:color w:val="FF0000"/>
          <w:lang w:eastAsia="th-TH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17020" w:rsidRPr="0083611D" w:rsidRDefault="00D17020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4B6B3B" w:rsidRPr="0083611D" w:rsidRDefault="004B6B3B" w:rsidP="00460DA2">
      <w:pPr>
        <w:pStyle w:val="Normal-Header"/>
        <w:ind w:firstLine="0"/>
        <w:jc w:val="thaiDistribute"/>
      </w:pPr>
    </w:p>
    <w:p w:rsidR="00DD0C6A" w:rsidRPr="0083611D" w:rsidRDefault="00DD0C6A" w:rsidP="00460DA2">
      <w:pPr>
        <w:spacing w:after="240"/>
        <w:ind w:firstLine="0"/>
        <w:jc w:val="center"/>
        <w:rPr>
          <w:b/>
          <w:bCs/>
          <w:sz w:val="40"/>
          <w:szCs w:val="40"/>
          <w:lang w:eastAsia="en-US"/>
        </w:rPr>
      </w:pPr>
      <w:bookmarkStart w:id="0" w:name="_Toc272866799"/>
      <w:bookmarkStart w:id="1" w:name="_Toc272873384"/>
      <w:bookmarkStart w:id="2" w:name="_Toc272873782"/>
      <w:bookmarkStart w:id="3" w:name="_Toc272873953"/>
      <w:bookmarkStart w:id="4" w:name="_Toc272880209"/>
      <w:bookmarkStart w:id="5" w:name="_Toc272885640"/>
      <w:r w:rsidRPr="0083611D">
        <w:rPr>
          <w:b/>
          <w:bCs/>
          <w:sz w:val="40"/>
          <w:szCs w:val="40"/>
          <w:cs/>
          <w:lang w:eastAsia="en-US" w:bidi="th-TH"/>
        </w:rPr>
        <w:lastRenderedPageBreak/>
        <w:t>กิตติกรรมประกาศ</w:t>
      </w:r>
      <w:bookmarkEnd w:id="0"/>
      <w:bookmarkEnd w:id="1"/>
      <w:bookmarkEnd w:id="2"/>
      <w:bookmarkEnd w:id="3"/>
      <w:bookmarkEnd w:id="4"/>
      <w:bookmarkEnd w:id="5"/>
    </w:p>
    <w:p w:rsidR="001B0347" w:rsidRDefault="00046947" w:rsidP="00046947">
      <w:pPr>
        <w:ind w:firstLine="0"/>
        <w:jc w:val="left"/>
        <w:rPr>
          <w:rFonts w:eastAsia="Cordia New"/>
          <w:lang w:eastAsia="en-US" w:bidi="th-TH"/>
        </w:rPr>
      </w:pPr>
      <w:r>
        <w:rPr>
          <w:rFonts w:eastAsia="Cordia New"/>
          <w:color w:val="FF0000"/>
          <w:cs/>
          <w:lang w:eastAsia="en-US" w:bidi="th-TH"/>
        </w:rPr>
        <w:tab/>
      </w:r>
      <w:r>
        <w:rPr>
          <w:rFonts w:eastAsia="Cordia New" w:hint="cs"/>
          <w:cs/>
          <w:lang w:eastAsia="en-US" w:bidi="th-TH"/>
        </w:rPr>
        <w:t>การฝึกงาน</w:t>
      </w:r>
      <w:r w:rsidR="00EF21D1">
        <w:rPr>
          <w:rFonts w:eastAsia="Cordia New" w:hint="cs"/>
          <w:cs/>
          <w:lang w:eastAsia="en-US" w:bidi="th-TH"/>
        </w:rPr>
        <w:t>ที่การไฟฟ้าส่วนภูมิภาค</w:t>
      </w:r>
      <w:r>
        <w:rPr>
          <w:rFonts w:eastAsia="Cordia New" w:hint="cs"/>
          <w:cs/>
          <w:lang w:eastAsia="en-US" w:bidi="th-TH"/>
        </w:rPr>
        <w:t>ในครั้งนี้ผู้ฝึกงานจะไม่สามารถฝึกให้สำเร็จลุล่วงไปได้ หากไม่มีบุคคลเหล่านี้</w:t>
      </w:r>
    </w:p>
    <w:p w:rsidR="000C079B" w:rsidRDefault="000C079B" w:rsidP="00046947">
      <w:pPr>
        <w:ind w:firstLine="0"/>
        <w:jc w:val="left"/>
        <w:rPr>
          <w:rFonts w:eastAsia="Cordia New"/>
          <w:lang w:eastAsia="en-US" w:bidi="th-TH"/>
        </w:rPr>
      </w:pPr>
    </w:p>
    <w:p w:rsidR="00046947" w:rsidRDefault="000C079B" w:rsidP="00046947">
      <w:pPr>
        <w:ind w:firstLine="0"/>
        <w:jc w:val="left"/>
        <w:rPr>
          <w:rFonts w:eastAsia="Cordia New"/>
          <w:lang w:eastAsia="en-US" w:bidi="th-TH"/>
        </w:rPr>
      </w:pPr>
      <w:r>
        <w:rPr>
          <w:rFonts w:eastAsia="Cordia New"/>
          <w:cs/>
          <w:lang w:eastAsia="en-US" w:bidi="th-TH"/>
        </w:rPr>
        <w:tab/>
      </w:r>
      <w:r w:rsidR="00046947">
        <w:rPr>
          <w:rFonts w:eastAsia="Cordia New" w:hint="cs"/>
          <w:cs/>
          <w:lang w:eastAsia="en-US" w:bidi="th-TH"/>
        </w:rPr>
        <w:t xml:space="preserve">ขอขอบคุณ </w:t>
      </w:r>
      <w:r w:rsidR="00046947" w:rsidRPr="00046947">
        <w:rPr>
          <w:rFonts w:eastAsia="Cordia New"/>
          <w:cs/>
          <w:lang w:eastAsia="en-US" w:bidi="th-TH"/>
        </w:rPr>
        <w:t>นาย</w:t>
      </w:r>
      <w:r>
        <w:rPr>
          <w:rFonts w:eastAsia="Cordia New" w:hint="cs"/>
          <w:cs/>
          <w:lang w:eastAsia="en-US" w:bidi="th-TH"/>
        </w:rPr>
        <w:t xml:space="preserve"> </w:t>
      </w:r>
      <w:r w:rsidR="00046947" w:rsidRPr="00046947">
        <w:rPr>
          <w:rFonts w:eastAsia="Cordia New"/>
          <w:cs/>
          <w:lang w:eastAsia="en-US" w:bidi="th-TH"/>
        </w:rPr>
        <w:t>มาโนชญ์  มณีสัมพันธ์</w:t>
      </w:r>
      <w:r w:rsidR="00046947">
        <w:rPr>
          <w:rFonts w:eastAsia="Cordia New"/>
          <w:lang w:eastAsia="en-US" w:bidi="th-TH"/>
        </w:rPr>
        <w:t xml:space="preserve">  </w:t>
      </w:r>
      <w:r w:rsidR="00046947" w:rsidRPr="00046947">
        <w:rPr>
          <w:rFonts w:eastAsia="Cordia New"/>
          <w:cs/>
          <w:lang w:eastAsia="en-US" w:bidi="th-TH"/>
        </w:rPr>
        <w:t>หัวหน้าแผนกซ่อมและทดสอบมิเตอร์ 1</w:t>
      </w:r>
      <w:r w:rsidR="00046947">
        <w:rPr>
          <w:rFonts w:eastAsia="Cordia New"/>
          <w:lang w:eastAsia="en-US" w:bidi="th-TH"/>
        </w:rPr>
        <w:t xml:space="preserve"> </w:t>
      </w:r>
      <w:r w:rsidR="00046947">
        <w:rPr>
          <w:rFonts w:eastAsia="Cordia New" w:hint="cs"/>
          <w:cs/>
          <w:lang w:eastAsia="en-US" w:bidi="th-TH"/>
        </w:rPr>
        <w:t>เฟส ที่คอยสั่งสอ</w:t>
      </w:r>
      <w:r w:rsidR="0007566D">
        <w:rPr>
          <w:rFonts w:eastAsia="Cordia New" w:hint="cs"/>
          <w:cs/>
          <w:lang w:eastAsia="en-US" w:bidi="th-TH"/>
        </w:rPr>
        <w:t>น ผู้ฝึกงานในทุกๆเรื่อง ทั้งเรื่องงาน</w:t>
      </w:r>
      <w:r>
        <w:rPr>
          <w:rFonts w:eastAsia="Cordia New" w:hint="cs"/>
          <w:cs/>
          <w:lang w:eastAsia="en-US" w:bidi="th-TH"/>
        </w:rPr>
        <w:t>และเรื่องการใช้ชีวิต</w:t>
      </w:r>
      <w:r w:rsidR="00046947">
        <w:rPr>
          <w:rFonts w:eastAsia="Cordia New" w:hint="cs"/>
          <w:cs/>
          <w:lang w:eastAsia="en-US" w:bidi="th-TH"/>
        </w:rPr>
        <w:t xml:space="preserve"> </w:t>
      </w:r>
    </w:p>
    <w:p w:rsidR="000C079B" w:rsidRDefault="000C079B" w:rsidP="00046947">
      <w:pPr>
        <w:ind w:firstLine="0"/>
        <w:jc w:val="left"/>
        <w:rPr>
          <w:rFonts w:eastAsia="Cordia New"/>
          <w:lang w:eastAsia="en-US" w:bidi="th-TH"/>
        </w:rPr>
      </w:pPr>
    </w:p>
    <w:p w:rsidR="000C079B" w:rsidRDefault="000C079B" w:rsidP="000C079B">
      <w:pPr>
        <w:ind w:firstLine="0"/>
        <w:jc w:val="left"/>
        <w:rPr>
          <w:rFonts w:eastAsia="Cordia New"/>
          <w:lang w:eastAsia="en-US" w:bidi="th-TH"/>
        </w:rPr>
      </w:pPr>
      <w:r>
        <w:rPr>
          <w:rFonts w:eastAsia="Cordia New"/>
          <w:cs/>
          <w:lang w:eastAsia="en-US" w:bidi="th-TH"/>
        </w:rPr>
        <w:tab/>
      </w:r>
      <w:r>
        <w:rPr>
          <w:rFonts w:eastAsia="Cordia New" w:hint="cs"/>
          <w:cs/>
          <w:lang w:eastAsia="en-US" w:bidi="th-TH"/>
        </w:rPr>
        <w:t xml:space="preserve">ขอขอบคุณ </w:t>
      </w:r>
      <w:r w:rsidRPr="000C079B">
        <w:rPr>
          <w:rFonts w:hint="cs"/>
          <w:cs/>
          <w:lang w:bidi="th-TH"/>
        </w:rPr>
        <w:t>นาย</w:t>
      </w:r>
      <w:r>
        <w:rPr>
          <w:rFonts w:hint="cs"/>
          <w:cs/>
          <w:lang w:bidi="th-TH"/>
        </w:rPr>
        <w:t xml:space="preserve"> </w:t>
      </w:r>
      <w:r w:rsidR="0039139D">
        <w:rPr>
          <w:rFonts w:hint="cs"/>
          <w:cs/>
          <w:lang w:bidi="th-TH"/>
        </w:rPr>
        <w:t>ธีรภาพ</w:t>
      </w:r>
      <w:r w:rsidRPr="000C079B">
        <w:rPr>
          <w:rFonts w:hint="cs"/>
          <w:cs/>
          <w:lang w:bidi="th-TH"/>
        </w:rPr>
        <w:t xml:space="preserve">  จินดามณี </w:t>
      </w:r>
      <w:r w:rsidRPr="000C079B">
        <w:rPr>
          <w:cs/>
          <w:lang w:bidi="th-TH"/>
        </w:rPr>
        <w:t>พนักงานชำนาญงาน</w:t>
      </w:r>
      <w:r w:rsidRPr="000C079B">
        <w:t xml:space="preserve"> </w:t>
      </w:r>
      <w:r w:rsidRPr="000C079B">
        <w:rPr>
          <w:cs/>
          <w:lang w:bidi="th-TH"/>
        </w:rPr>
        <w:t>ระดับ 3</w:t>
      </w:r>
      <w:r>
        <w:rPr>
          <w:rFonts w:eastAsia="Cordia New" w:hint="cs"/>
          <w:cs/>
          <w:lang w:eastAsia="en-US" w:bidi="th-TH"/>
        </w:rPr>
        <w:t xml:space="preserve"> ที่ได้สอนการประกอบมิเตอร์ซ่อมสร้าง </w:t>
      </w:r>
      <w:r>
        <w:rPr>
          <w:rFonts w:eastAsia="Cordia New"/>
          <w:lang w:eastAsia="en-US" w:bidi="th-TH"/>
        </w:rPr>
        <w:t xml:space="preserve">1 </w:t>
      </w:r>
      <w:r>
        <w:rPr>
          <w:rFonts w:eastAsia="Cordia New" w:hint="cs"/>
          <w:cs/>
          <w:lang w:eastAsia="en-US" w:bidi="th-TH"/>
        </w:rPr>
        <w:t>เฟส</w:t>
      </w:r>
    </w:p>
    <w:p w:rsidR="000C079B" w:rsidRDefault="000C079B" w:rsidP="000C079B">
      <w:pPr>
        <w:ind w:firstLine="0"/>
        <w:jc w:val="left"/>
        <w:rPr>
          <w:rFonts w:eastAsia="Cordia New"/>
          <w:lang w:eastAsia="en-US" w:bidi="th-TH"/>
        </w:rPr>
      </w:pPr>
      <w:r>
        <w:rPr>
          <w:rFonts w:eastAsia="Cordia New" w:hint="cs"/>
          <w:cs/>
          <w:lang w:eastAsia="en-US" w:bidi="th-TH"/>
        </w:rPr>
        <w:t xml:space="preserve"> </w:t>
      </w:r>
    </w:p>
    <w:p w:rsidR="000C079B" w:rsidRPr="000C079B" w:rsidRDefault="000C079B" w:rsidP="000C079B">
      <w:pPr>
        <w:rPr>
          <w:cs/>
          <w:lang w:bidi="th-TH"/>
        </w:rPr>
      </w:pPr>
      <w:r>
        <w:rPr>
          <w:rFonts w:eastAsia="Cordia New" w:hint="cs"/>
          <w:cs/>
          <w:lang w:eastAsia="en-US" w:bidi="th-TH"/>
        </w:rPr>
        <w:t xml:space="preserve">ขอขอบคุณ </w:t>
      </w:r>
      <w:r w:rsidRPr="000C079B">
        <w:rPr>
          <w:rFonts w:hint="cs"/>
          <w:cs/>
          <w:lang w:bidi="th-TH"/>
        </w:rPr>
        <w:t>นาย</w:t>
      </w:r>
      <w:r>
        <w:rPr>
          <w:rFonts w:hint="cs"/>
          <w:cs/>
          <w:lang w:bidi="th-TH"/>
        </w:rPr>
        <w:t xml:space="preserve"> </w:t>
      </w:r>
      <w:r w:rsidR="0039139D">
        <w:rPr>
          <w:rFonts w:hint="cs"/>
          <w:cs/>
          <w:lang w:bidi="th-TH"/>
        </w:rPr>
        <w:t>ธนพล</w:t>
      </w:r>
      <w:r w:rsidRPr="000C079B">
        <w:rPr>
          <w:rFonts w:hint="cs"/>
          <w:cs/>
          <w:lang w:bidi="th-TH"/>
        </w:rPr>
        <w:t xml:space="preserve"> จันทร์วัน และ </w:t>
      </w:r>
      <w:r w:rsidRPr="000C079B">
        <w:rPr>
          <w:cs/>
          <w:lang w:bidi="th-TH"/>
        </w:rPr>
        <w:t>นาย</w:t>
      </w:r>
      <w:r>
        <w:rPr>
          <w:rFonts w:hint="cs"/>
          <w:cs/>
          <w:lang w:bidi="th-TH"/>
        </w:rPr>
        <w:t xml:space="preserve"> </w:t>
      </w:r>
      <w:r w:rsidR="0039139D">
        <w:rPr>
          <w:cs/>
          <w:lang w:bidi="th-TH"/>
        </w:rPr>
        <w:t>สุวสันต์</w:t>
      </w:r>
      <w:r w:rsidRPr="000C079B">
        <w:rPr>
          <w:cs/>
          <w:lang w:bidi="th-TH"/>
        </w:rPr>
        <w:t xml:space="preserve"> ตาขันทะ</w:t>
      </w:r>
      <w:r>
        <w:rPr>
          <w:rFonts w:hint="cs"/>
          <w:cs/>
          <w:lang w:bidi="th-TH"/>
        </w:rPr>
        <w:t xml:space="preserve"> พนักงานชำนาญงาน ระดับ </w:t>
      </w:r>
      <w:r>
        <w:rPr>
          <w:lang w:bidi="th-TH"/>
        </w:rPr>
        <w:t xml:space="preserve">3 </w:t>
      </w:r>
      <w:r>
        <w:rPr>
          <w:rFonts w:hint="cs"/>
          <w:cs/>
          <w:lang w:bidi="th-TH"/>
        </w:rPr>
        <w:t xml:space="preserve">พี่เลี้ยงในการฝึกงาน คอยดูแล ให้คำปรึกษา สอนงานทุกๆอย่างที่อยู่ในแผนก อีกทั้งยัง คอยเลี้ยงอาหาร เครื่องดื่มตลอดการฝึกงาน  </w:t>
      </w:r>
    </w:p>
    <w:p w:rsidR="000C079B" w:rsidRPr="000C079B" w:rsidRDefault="000C079B" w:rsidP="000C079B">
      <w:pPr>
        <w:ind w:firstLine="0"/>
        <w:jc w:val="left"/>
        <w:rPr>
          <w:rFonts w:eastAsia="Cordia New"/>
          <w:rtl/>
          <w:cs/>
          <w:lang w:eastAsia="en-US"/>
        </w:rPr>
      </w:pPr>
    </w:p>
    <w:p w:rsidR="00046947" w:rsidRPr="00046947" w:rsidRDefault="00EF21D1" w:rsidP="00046947">
      <w:pPr>
        <w:ind w:firstLine="0"/>
        <w:jc w:val="left"/>
        <w:rPr>
          <w:rFonts w:eastAsia="Cordia New"/>
          <w:cs/>
          <w:lang w:eastAsia="en-US" w:bidi="th-TH"/>
        </w:rPr>
      </w:pPr>
      <w:r>
        <w:rPr>
          <w:rFonts w:eastAsia="Cordia New"/>
          <w:lang w:eastAsia="en-US" w:bidi="th-TH"/>
        </w:rPr>
        <w:tab/>
      </w:r>
      <w:r w:rsidR="0039139D">
        <w:rPr>
          <w:rFonts w:eastAsia="Cordia New" w:hint="cs"/>
          <w:cs/>
          <w:lang w:eastAsia="en-US" w:bidi="th-TH"/>
        </w:rPr>
        <w:t xml:space="preserve">และที่ขาดไม่ได้คือ ครอบครัว ที่คอยให้กำลังใจในเวลาที่ผู้ฝึกงานรู้สึกเหนื่อย รู้สึกท้อ และยังคอยให้ความช่วยเหลือตลอดการฝึกงาน </w:t>
      </w: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Pr="005B035B" w:rsidRDefault="005B035B" w:rsidP="004B6B3B">
      <w:pPr>
        <w:ind w:firstLine="0"/>
        <w:jc w:val="right"/>
        <w:rPr>
          <w:rFonts w:eastAsia="Cordia New"/>
          <w:lang w:eastAsia="en-US" w:bidi="th-TH"/>
        </w:rPr>
      </w:pPr>
      <w:r w:rsidRPr="005B035B">
        <w:rPr>
          <w:rFonts w:eastAsia="Cordia New"/>
          <w:lang w:eastAsia="en-US" w:bidi="th-TH"/>
        </w:rPr>
        <w:t>……………………………………..</w:t>
      </w:r>
    </w:p>
    <w:p w:rsidR="004B6B3B" w:rsidRPr="001B0347" w:rsidRDefault="005B035B" w:rsidP="004B6B3B">
      <w:pPr>
        <w:ind w:firstLine="0"/>
        <w:jc w:val="right"/>
        <w:rPr>
          <w:rFonts w:eastAsia="Cordia New"/>
          <w:lang w:eastAsia="en-US" w:bidi="th-TH"/>
        </w:rPr>
      </w:pPr>
      <w:r>
        <w:rPr>
          <w:rFonts w:eastAsia="Cordia New"/>
          <w:lang w:eastAsia="en-US" w:bidi="th-TH"/>
        </w:rPr>
        <w:t>(</w:t>
      </w:r>
      <w:r w:rsidR="001B0347">
        <w:rPr>
          <w:rFonts w:eastAsia="Cordia New" w:hint="cs"/>
          <w:cs/>
          <w:lang w:eastAsia="en-US" w:bidi="th-TH"/>
        </w:rPr>
        <w:t>นาย อัสยุช เหมือนโพธิ์ทอง</w:t>
      </w:r>
      <w:r>
        <w:rPr>
          <w:rFonts w:eastAsia="Cordia New"/>
          <w:lang w:eastAsia="en-US" w:bidi="th-TH"/>
        </w:rPr>
        <w:t>)</w:t>
      </w:r>
    </w:p>
    <w:p w:rsidR="004B6B3B" w:rsidRPr="0083611D" w:rsidRDefault="004B6B3B" w:rsidP="00DB5435">
      <w:pPr>
        <w:ind w:left="7200" w:firstLine="0"/>
        <w:jc w:val="right"/>
        <w:rPr>
          <w:rFonts w:eastAsia="Cordia New"/>
          <w:lang w:eastAsia="en-US"/>
        </w:rPr>
      </w:pPr>
      <w:r w:rsidRPr="0083611D">
        <w:rPr>
          <w:rFonts w:eastAsia="Cordia New"/>
          <w:cs/>
          <w:lang w:eastAsia="en-US" w:bidi="th-TH"/>
        </w:rPr>
        <w:t>ผู้จัดทำ</w:t>
      </w:r>
    </w:p>
    <w:p w:rsidR="00D840A2" w:rsidRPr="0083611D" w:rsidRDefault="00D840A2" w:rsidP="00D840A2">
      <w:pPr>
        <w:pStyle w:val="ENG-Header"/>
        <w:rPr>
          <w:rFonts w:cs="Cordia New"/>
          <w:b w:val="0"/>
          <w:bCs w:val="0"/>
        </w:rPr>
      </w:pPr>
      <w:bookmarkStart w:id="6" w:name="_Toc273106107"/>
      <w:bookmarkStart w:id="7" w:name="_Toc273107699"/>
      <w:bookmarkStart w:id="8" w:name="_Toc352954130"/>
      <w:r w:rsidRPr="0083611D">
        <w:rPr>
          <w:rFonts w:cs="Cordia New"/>
          <w:cs/>
        </w:rPr>
        <w:lastRenderedPageBreak/>
        <w:t>สารบัญ</w:t>
      </w:r>
      <w:bookmarkEnd w:id="6"/>
      <w:bookmarkEnd w:id="7"/>
      <w:bookmarkEnd w:id="8"/>
    </w:p>
    <w:p w:rsidR="002D4709" w:rsidRPr="00833B90" w:rsidRDefault="00DF257F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r w:rsidRPr="0083611D">
        <w:rPr>
          <w:rFonts w:cs="Cordia New"/>
          <w:caps w:val="0"/>
          <w:lang w:eastAsia="en-US"/>
        </w:rPr>
        <w:fldChar w:fldCharType="begin"/>
      </w:r>
      <w:r w:rsidR="00B74B67" w:rsidRPr="0083611D">
        <w:rPr>
          <w:rFonts w:cs="Cordia New"/>
          <w:caps w:val="0"/>
          <w:lang w:eastAsia="en-US"/>
        </w:rPr>
        <w:instrText xml:space="preserve"> TOC \o "1-3" \h \z \u </w:instrText>
      </w:r>
      <w:r w:rsidRPr="0083611D">
        <w:rPr>
          <w:rFonts w:cs="Cordia New"/>
          <w:caps w:val="0"/>
          <w:lang w:eastAsia="en-US"/>
        </w:rPr>
        <w:fldChar w:fldCharType="separate"/>
      </w:r>
      <w:hyperlink w:anchor="_Toc352954130" w:history="1">
        <w:r w:rsidR="002D4709" w:rsidRPr="00F96DDA">
          <w:rPr>
            <w:rStyle w:val="Hyperlink"/>
            <w:noProof/>
            <w:cs/>
          </w:rPr>
          <w:t>สารบัญ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31" w:history="1">
        <w:r w:rsidR="002D4709" w:rsidRPr="00F96DDA">
          <w:rPr>
            <w:rStyle w:val="Hyperlink"/>
            <w:noProof/>
            <w:cs/>
          </w:rPr>
          <w:t>สารบัญภาพ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_Toc352954131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</w:t>
        </w:r>
        <w:r w:rsidR="00DF257F"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32" w:history="1">
        <w:r w:rsidR="002D4709" w:rsidRPr="00F96DDA">
          <w:rPr>
            <w:rStyle w:val="Hyperlink"/>
            <w:noProof/>
            <w:cs/>
          </w:rPr>
          <w:t>สารบัญ</w:t>
        </w:r>
        <w:r w:rsidR="002D4709" w:rsidRPr="00F96DDA">
          <w:rPr>
            <w:rStyle w:val="Hyperlink"/>
            <w:noProof/>
            <w:cs/>
          </w:rPr>
          <w:t>ต</w:t>
        </w:r>
        <w:r w:rsidR="002D4709" w:rsidRPr="00F96DDA">
          <w:rPr>
            <w:rStyle w:val="Hyperlink"/>
            <w:noProof/>
            <w:cs/>
          </w:rPr>
          <w:t>า</w:t>
        </w:r>
        <w:r w:rsidR="002D4709" w:rsidRPr="00F96DDA">
          <w:rPr>
            <w:rStyle w:val="Hyperlink"/>
            <w:noProof/>
            <w:cs/>
          </w:rPr>
          <w:t>ร</w:t>
        </w:r>
        <w:r w:rsidR="002D4709" w:rsidRPr="00F96DDA">
          <w:rPr>
            <w:rStyle w:val="Hyperlink"/>
            <w:noProof/>
            <w:cs/>
          </w:rPr>
          <w:t>าง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_Toc352954132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vii</w:t>
        </w:r>
        <w:r w:rsidR="00DF257F"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33" w:history="1">
        <w:r w:rsidR="002D4709" w:rsidRPr="00F96DDA">
          <w:rPr>
            <w:rStyle w:val="Hyperlink"/>
            <w:noProof/>
            <w:cs/>
          </w:rPr>
          <w:t>คำอธิบายสัญลักษณ์และคำย่อ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_Toc352954133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viii</w:t>
        </w:r>
        <w:r w:rsidR="00DF257F"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34" w:history="1">
        <w:r w:rsidR="002D4709" w:rsidRPr="00F96DDA">
          <w:rPr>
            <w:rStyle w:val="Hyperlink"/>
            <w:rFonts w:ascii="TH SarabunPSK" w:hAnsi="TH SarabunPSK" w:cs="TH SarabunPSK"/>
            <w:noProof/>
          </w:rPr>
          <w:t>1</w:t>
        </w:r>
        <w:r w:rsidR="002D4709" w:rsidRPr="00833B90">
          <w:rPr>
            <w:rFonts w:ascii="Calibri" w:eastAsia="Times New Roman" w:hAnsi="Calibri" w:cs="Cordia New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บทนำ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_Toc352954134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 w:rsidR="00DF257F"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2"/>
        <w:tabs>
          <w:tab w:val="left" w:pos="1077"/>
          <w:tab w:val="right" w:leader="dot" w:pos="9961"/>
        </w:tabs>
        <w:rPr>
          <w:rFonts w:ascii="Calibri" w:eastAsia="Times New Roman" w:hAnsi="Calibri" w:cs="Cordia New"/>
          <w:smallCaps w:val="0"/>
          <w:noProof/>
          <w:sz w:val="22"/>
          <w:szCs w:val="28"/>
          <w:lang w:val="en-GB" w:eastAsia="en-GB"/>
        </w:rPr>
      </w:pPr>
      <w:hyperlink w:anchor="_Toc352954135" w:history="1">
        <w:r w:rsidR="002D4709" w:rsidRPr="00F96DDA">
          <w:rPr>
            <w:rStyle w:val="Hyperlink"/>
            <w:noProof/>
          </w:rPr>
          <w:t>1.1.</w:t>
        </w:r>
        <w:r w:rsidR="002D4709" w:rsidRPr="00833B90">
          <w:rPr>
            <w:rFonts w:ascii="Calibri" w:eastAsia="Times New Roman" w:hAnsi="Calibri" w:cs="Cordia New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วัตถุประสงค์ของการฝึกงาน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_Toc352954135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 w:rsidR="00DF257F"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2"/>
        <w:tabs>
          <w:tab w:val="left" w:pos="1077"/>
          <w:tab w:val="right" w:leader="dot" w:pos="9961"/>
        </w:tabs>
        <w:rPr>
          <w:rFonts w:ascii="Calibri" w:eastAsia="Times New Roman" w:hAnsi="Calibri" w:cs="Cordia New"/>
          <w:smallCaps w:val="0"/>
          <w:noProof/>
          <w:sz w:val="22"/>
          <w:szCs w:val="28"/>
          <w:lang w:val="en-GB" w:eastAsia="en-GB"/>
        </w:rPr>
      </w:pPr>
      <w:hyperlink w:anchor="_Toc352954136" w:history="1">
        <w:r w:rsidR="002D4709" w:rsidRPr="00F96DDA">
          <w:rPr>
            <w:rStyle w:val="Hyperlink"/>
            <w:noProof/>
          </w:rPr>
          <w:t>1.2.</w:t>
        </w:r>
        <w:r w:rsidR="002D4709" w:rsidRPr="00833B90">
          <w:rPr>
            <w:rFonts w:ascii="Calibri" w:eastAsia="Times New Roman" w:hAnsi="Calibri" w:cs="Cordia New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ขอบเขตงาน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_Toc352954136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 w:rsidR="00DF257F">
          <w:rPr>
            <w:noProof/>
            <w:webHidden/>
          </w:rPr>
          <w:fldChar w:fldCharType="end"/>
        </w:r>
      </w:hyperlink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37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2</w:t>
        </w:r>
        <w:r w:rsidR="002D4709" w:rsidRPr="00833B90">
          <w:rPr>
            <w:rFonts w:ascii="Calibri" w:eastAsia="Times New Roman" w:hAnsi="Calibri" w:cs="Cordia New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ลักษณะของงานที่ฝึก</w:t>
        </w:r>
        <w:r w:rsidR="002D4709">
          <w:rPr>
            <w:noProof/>
            <w:webHidden/>
          </w:rPr>
          <w:tab/>
        </w:r>
        <w:r w:rsidR="00DF257F"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_Toc352954137 \h </w:instrText>
        </w:r>
        <w:r w:rsidR="00DF257F">
          <w:rPr>
            <w:noProof/>
            <w:webHidden/>
          </w:rPr>
        </w:r>
        <w:r w:rsidR="00DF257F"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2</w:t>
        </w:r>
        <w:r w:rsidR="00DF257F">
          <w:rPr>
            <w:noProof/>
            <w:webHidden/>
          </w:rPr>
          <w:fldChar w:fldCharType="end"/>
        </w:r>
      </w:hyperlink>
    </w:p>
    <w:p w:rsidR="002D4709" w:rsidRPr="009F2EE1" w:rsidRDefault="00761990">
      <w:pPr>
        <w:pStyle w:val="TOC2"/>
        <w:tabs>
          <w:tab w:val="left" w:pos="1077"/>
          <w:tab w:val="right" w:leader="dot" w:pos="9961"/>
        </w:tabs>
        <w:rPr>
          <w:rFonts w:ascii="Calibri" w:eastAsia="Times New Roman" w:hAnsi="Calibri" w:cs="Cordia New"/>
          <w:smallCaps w:val="0"/>
          <w:noProof/>
          <w:sz w:val="22"/>
          <w:szCs w:val="28"/>
          <w:lang w:eastAsia="en-GB"/>
        </w:rPr>
      </w:pPr>
      <w:hyperlink w:anchor="_Toc352954138" w:history="1">
        <w:r w:rsidR="002D4709" w:rsidRPr="00F96DDA">
          <w:rPr>
            <w:rStyle w:val="Hyperlink"/>
            <w:noProof/>
          </w:rPr>
          <w:t>2.1.</w:t>
        </w:r>
        <w:r w:rsidR="002D4709" w:rsidRPr="00833B90">
          <w:rPr>
            <w:rFonts w:ascii="Calibri" w:eastAsia="Times New Roman" w:hAnsi="Calibri" w:cs="Cordia New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บันทึกประจำวันการฝึกงาน</w:t>
        </w:r>
        <w:r w:rsidR="002D4709">
          <w:rPr>
            <w:noProof/>
            <w:webHidden/>
          </w:rPr>
          <w:tab/>
        </w:r>
      </w:hyperlink>
      <w:r w:rsidR="009F2EE1">
        <w:rPr>
          <w:noProof/>
        </w:rPr>
        <w:t>2</w:t>
      </w:r>
    </w:p>
    <w:p w:rsidR="009F2EE1" w:rsidRDefault="00761990" w:rsidP="009F2EE1">
      <w:pPr>
        <w:pStyle w:val="TOC2"/>
        <w:tabs>
          <w:tab w:val="left" w:pos="1077"/>
          <w:tab w:val="right" w:leader="dot" w:pos="9961"/>
        </w:tabs>
        <w:rPr>
          <w:rFonts w:ascii="Calibri" w:eastAsia="Times New Roman" w:hAnsi="Calibri" w:cs="Cordia New"/>
          <w:smallCaps w:val="0"/>
          <w:noProof/>
          <w:sz w:val="22"/>
          <w:szCs w:val="28"/>
          <w:lang w:val="en-GB" w:eastAsia="en-GB"/>
        </w:rPr>
      </w:pPr>
      <w:hyperlink w:anchor="_Toc352954139" w:history="1">
        <w:r w:rsidR="002D4709" w:rsidRPr="00F96DDA">
          <w:rPr>
            <w:rStyle w:val="Hyperlink"/>
            <w:noProof/>
          </w:rPr>
          <w:t>2.2.</w:t>
        </w:r>
        <w:r w:rsidR="002D4709" w:rsidRPr="00833B90">
          <w:rPr>
            <w:rFonts w:ascii="Calibri" w:eastAsia="Times New Roman" w:hAnsi="Calibri" w:cs="Cordia New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รายละเอียดของงานที่ฝึก</w:t>
        </w:r>
        <w:r w:rsidR="002D4709">
          <w:rPr>
            <w:noProof/>
            <w:webHidden/>
          </w:rPr>
          <w:tab/>
        </w:r>
      </w:hyperlink>
      <w:r w:rsidR="009F2EE1">
        <w:rPr>
          <w:rFonts w:ascii="Calibri" w:eastAsia="Times New Roman" w:hAnsi="Calibri" w:cs="Cordia New"/>
          <w:smallCaps w:val="0"/>
          <w:noProof/>
          <w:sz w:val="22"/>
          <w:szCs w:val="28"/>
          <w:lang w:val="en-GB" w:eastAsia="en-GB"/>
        </w:rPr>
        <w:t>5</w:t>
      </w:r>
    </w:p>
    <w:p w:rsidR="009F2EE1" w:rsidRDefault="009F2EE1" w:rsidP="009F2EE1">
      <w:pPr>
        <w:rPr>
          <w:lang w:val="en-GB" w:eastAsia="en-GB" w:bidi="th-TH"/>
        </w:rPr>
      </w:pPr>
      <w:r>
        <w:rPr>
          <w:lang w:val="en-GB" w:eastAsia="en-GB" w:bidi="th-TH"/>
        </w:rPr>
        <w:t>2.2.1</w:t>
      </w:r>
      <w:r>
        <w:rPr>
          <w:lang w:val="en-GB" w:eastAsia="en-GB" w:bidi="th-TH"/>
        </w:rPr>
        <w:tab/>
      </w:r>
      <w:r w:rsidRPr="009F2EE1">
        <w:rPr>
          <w:rFonts w:hint="cs"/>
          <w:cs/>
          <w:lang w:bidi="th-TH"/>
        </w:rPr>
        <w:t xml:space="preserve">ที่มาของมิเตอร์ซ่อมสร้าง </w:t>
      </w:r>
      <w:r w:rsidRPr="009F2EE1">
        <w:rPr>
          <w:lang w:bidi="th-TH"/>
        </w:rPr>
        <w:t>1</w:t>
      </w:r>
      <w:r w:rsidRPr="009F2EE1">
        <w:rPr>
          <w:rFonts w:hint="cs"/>
          <w:cs/>
          <w:lang w:bidi="th-TH"/>
        </w:rPr>
        <w:t xml:space="preserve"> เฟส</w:t>
      </w:r>
      <w:r>
        <w:rPr>
          <w:lang w:val="en-GB" w:eastAsia="en-GB" w:bidi="th-TH"/>
        </w:rPr>
        <w:t>………………………………………………………………..5</w:t>
      </w:r>
    </w:p>
    <w:p w:rsidR="009F2EE1" w:rsidRDefault="009F2EE1" w:rsidP="009F2EE1">
      <w:pPr>
        <w:rPr>
          <w:lang w:val="en-GB" w:eastAsia="en-GB" w:bidi="th-TH"/>
        </w:rPr>
      </w:pPr>
      <w:r>
        <w:rPr>
          <w:lang w:val="en-GB" w:eastAsia="en-GB" w:bidi="th-TH"/>
        </w:rPr>
        <w:t>2.2.2</w:t>
      </w:r>
      <w:r>
        <w:rPr>
          <w:lang w:val="en-GB" w:eastAsia="en-GB" w:bidi="th-TH"/>
        </w:rPr>
        <w:tab/>
      </w:r>
      <w:r w:rsidRPr="009F2EE1">
        <w:rPr>
          <w:rFonts w:eastAsia="Times New Roman" w:hint="cs"/>
          <w:cs/>
          <w:lang w:bidi="th-TH"/>
        </w:rPr>
        <w:t xml:space="preserve">อุปกรณ์และวิธีการประกอบมิเตอร์ซ่อมสร้าง </w:t>
      </w:r>
      <w:r w:rsidRPr="009F2EE1">
        <w:rPr>
          <w:rFonts w:eastAsia="Times New Roman"/>
          <w:lang w:bidi="th-TH"/>
        </w:rPr>
        <w:t xml:space="preserve">1 </w:t>
      </w:r>
      <w:r w:rsidRPr="009F2EE1">
        <w:rPr>
          <w:rFonts w:eastAsia="Times New Roman" w:hint="cs"/>
          <w:cs/>
          <w:lang w:bidi="th-TH"/>
        </w:rPr>
        <w:t>เฟส</w:t>
      </w:r>
      <w:r>
        <w:rPr>
          <w:lang w:val="en-GB" w:eastAsia="en-GB" w:bidi="th-TH"/>
        </w:rPr>
        <w:t>…………………………………………...5</w:t>
      </w:r>
    </w:p>
    <w:p w:rsidR="009F2EE1" w:rsidRDefault="009F2EE1" w:rsidP="009F2EE1">
      <w:pPr>
        <w:rPr>
          <w:lang w:val="en-GB" w:eastAsia="en-GB" w:bidi="th-TH"/>
        </w:rPr>
      </w:pPr>
      <w:r>
        <w:rPr>
          <w:lang w:val="en-GB" w:eastAsia="en-GB" w:bidi="th-TH"/>
        </w:rPr>
        <w:t>2.2.3</w:t>
      </w:r>
      <w:r>
        <w:rPr>
          <w:lang w:val="en-GB" w:eastAsia="en-GB" w:bidi="th-TH"/>
        </w:rPr>
        <w:tab/>
      </w:r>
      <w:r w:rsidRPr="009F2EE1">
        <w:rPr>
          <w:rFonts w:hint="cs"/>
          <w:cs/>
          <w:lang w:bidi="th-TH"/>
        </w:rPr>
        <w:t xml:space="preserve">การทดสอบค่าความเที่ยงตรงของมิเตอร์ซ่อมสร้าง </w:t>
      </w:r>
      <w:r w:rsidRPr="009F2EE1">
        <w:rPr>
          <w:lang w:bidi="th-TH"/>
        </w:rPr>
        <w:t xml:space="preserve">1 </w:t>
      </w:r>
      <w:r w:rsidRPr="009F2EE1">
        <w:rPr>
          <w:rFonts w:hint="cs"/>
          <w:cs/>
          <w:lang w:bidi="th-TH"/>
        </w:rPr>
        <w:t>เฟส</w:t>
      </w:r>
      <w:r>
        <w:rPr>
          <w:lang w:val="en-GB" w:eastAsia="en-GB" w:bidi="th-TH"/>
        </w:rPr>
        <w:t>……………………………………11</w:t>
      </w:r>
    </w:p>
    <w:p w:rsidR="009F2EE1" w:rsidRDefault="009F2EE1" w:rsidP="009F2EE1">
      <w:pPr>
        <w:rPr>
          <w:lang w:val="en-GB" w:eastAsia="en-GB" w:bidi="th-TH"/>
        </w:rPr>
      </w:pPr>
      <w:r>
        <w:rPr>
          <w:lang w:val="en-GB" w:eastAsia="en-GB" w:bidi="th-TH"/>
        </w:rPr>
        <w:t>2.2.4</w:t>
      </w:r>
      <w:r>
        <w:rPr>
          <w:lang w:val="en-GB" w:eastAsia="en-GB" w:bidi="th-TH"/>
        </w:rPr>
        <w:tab/>
      </w:r>
      <w:r w:rsidRPr="009F2EE1">
        <w:rPr>
          <w:rFonts w:hint="cs"/>
          <w:cs/>
          <w:lang w:bidi="th-TH"/>
        </w:rPr>
        <w:t>การตรวจรับมิเตอร์</w:t>
      </w:r>
      <w:r>
        <w:rPr>
          <w:lang w:val="en-GB" w:eastAsia="en-GB" w:bidi="th-TH"/>
        </w:rPr>
        <w:t>…………………………………………………………………………</w:t>
      </w:r>
      <w:r w:rsidR="00F5732D">
        <w:rPr>
          <w:lang w:val="en-GB" w:eastAsia="en-GB" w:bidi="th-TH"/>
        </w:rPr>
        <w:t>....</w:t>
      </w:r>
      <w:r>
        <w:rPr>
          <w:lang w:val="en-GB" w:eastAsia="en-GB" w:bidi="th-TH"/>
        </w:rPr>
        <w:t>14</w:t>
      </w:r>
    </w:p>
    <w:p w:rsidR="00F5732D" w:rsidRDefault="00F5732D" w:rsidP="009F2EE1">
      <w:pPr>
        <w:rPr>
          <w:lang w:eastAsia="en-GB" w:bidi="th-TH"/>
        </w:rPr>
      </w:pPr>
      <w:r>
        <w:rPr>
          <w:lang w:val="en-GB" w:eastAsia="en-GB" w:bidi="th-TH"/>
        </w:rPr>
        <w:t>2.2.5</w:t>
      </w:r>
      <w:r>
        <w:rPr>
          <w:lang w:val="en-GB" w:eastAsia="en-GB" w:bidi="th-TH"/>
        </w:rPr>
        <w:tab/>
      </w:r>
      <w:r w:rsidRPr="00F5732D">
        <w:rPr>
          <w:rFonts w:hint="cs"/>
          <w:cs/>
          <w:lang w:bidi="th-TH"/>
        </w:rPr>
        <w:t>การตรวจสอบคลังพัสดุ</w:t>
      </w:r>
      <w:r>
        <w:rPr>
          <w:lang w:eastAsia="en-GB" w:bidi="th-TH"/>
        </w:rPr>
        <w:t>……………………………………………………………………….16</w:t>
      </w:r>
    </w:p>
    <w:p w:rsidR="00F5732D" w:rsidRDefault="00F5732D" w:rsidP="009F2EE1">
      <w:pPr>
        <w:rPr>
          <w:lang w:eastAsia="en-GB" w:bidi="th-TH"/>
        </w:rPr>
      </w:pPr>
      <w:r>
        <w:rPr>
          <w:lang w:eastAsia="en-GB" w:bidi="th-TH"/>
        </w:rPr>
        <w:t>2.2.6</w:t>
      </w:r>
      <w:r>
        <w:rPr>
          <w:lang w:eastAsia="en-GB" w:bidi="th-TH"/>
        </w:rPr>
        <w:tab/>
      </w:r>
      <w:r w:rsidRPr="00F5732D">
        <w:rPr>
          <w:rFonts w:hint="cs"/>
          <w:cs/>
          <w:lang w:bidi="th-TH"/>
        </w:rPr>
        <w:t>การคัดแยกมิเตอร์เคลม</w:t>
      </w:r>
      <w:r>
        <w:rPr>
          <w:lang w:bidi="th-TH"/>
        </w:rPr>
        <w:t>……………………………………………………………………….17</w:t>
      </w:r>
    </w:p>
    <w:p w:rsidR="00F5732D" w:rsidRPr="00F5732D" w:rsidRDefault="00F5732D" w:rsidP="009F2EE1">
      <w:pPr>
        <w:rPr>
          <w:lang w:eastAsia="en-GB" w:bidi="th-TH"/>
        </w:rPr>
      </w:pPr>
      <w:r>
        <w:rPr>
          <w:lang w:eastAsia="en-GB" w:bidi="th-TH"/>
        </w:rPr>
        <w:t>2.2.7</w:t>
      </w:r>
      <w:r>
        <w:rPr>
          <w:lang w:eastAsia="en-GB" w:bidi="th-TH"/>
        </w:rPr>
        <w:tab/>
      </w:r>
      <w:r w:rsidRPr="00F5732D">
        <w:rPr>
          <w:rFonts w:hint="cs"/>
          <w:cs/>
          <w:lang w:bidi="th-TH"/>
        </w:rPr>
        <w:t>ตรวจสอบสถานะการเคลม</w:t>
      </w:r>
      <w:r>
        <w:rPr>
          <w:lang w:eastAsia="en-GB" w:bidi="th-TH"/>
        </w:rPr>
        <w:t>…………………………………………………………………...18</w:t>
      </w:r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47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3</w:t>
        </w:r>
        <w:r w:rsidR="002D4709" w:rsidRPr="00833B90">
          <w:rPr>
            <w:rFonts w:ascii="Calibri" w:eastAsia="Times New Roman" w:hAnsi="Calibri" w:cs="Cordia New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บทสรุป</w:t>
        </w:r>
        <w:r w:rsidR="002D4709">
          <w:rPr>
            <w:noProof/>
            <w:webHidden/>
          </w:rPr>
          <w:tab/>
        </w:r>
      </w:hyperlink>
      <w:r w:rsidR="00BC3368">
        <w:rPr>
          <w:noProof/>
        </w:rPr>
        <w:t>19</w:t>
      </w:r>
    </w:p>
    <w:p w:rsidR="002D4709" w:rsidRPr="00BC3368" w:rsidRDefault="00761990">
      <w:pPr>
        <w:pStyle w:val="TOC1"/>
        <w:tabs>
          <w:tab w:val="right" w:leader="dot" w:pos="9961"/>
        </w:tabs>
        <w:rPr>
          <w:rFonts w:eastAsia="Times New Roman" w:cs="Cordia New"/>
          <w:caps w:val="0"/>
          <w:noProof/>
          <w:lang w:val="en-GB" w:eastAsia="en-GB"/>
        </w:rPr>
      </w:pPr>
      <w:hyperlink w:anchor="_Toc352954148" w:history="1">
        <w:r w:rsidR="002D4709" w:rsidRPr="00F96DDA">
          <w:rPr>
            <w:rStyle w:val="Hyperlink"/>
            <w:rFonts w:ascii="TH SarabunPSK" w:hAnsi="TH SarabunPSK" w:cs="TH SarabunPSK"/>
            <w:noProof/>
          </w:rPr>
          <w:t>4</w:t>
        </w:r>
        <w:r w:rsidR="002D4709" w:rsidRPr="00833B90">
          <w:rPr>
            <w:rFonts w:ascii="Calibri" w:eastAsia="Times New Roman" w:hAnsi="Calibri" w:cs="Cordia New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ข้อเสนอแนะ</w:t>
        </w:r>
        <w:r w:rsidR="002D4709">
          <w:rPr>
            <w:noProof/>
            <w:webHidden/>
          </w:rPr>
          <w:tab/>
        </w:r>
      </w:hyperlink>
      <w:r w:rsidR="00BC3368" w:rsidRPr="00BC3368">
        <w:rPr>
          <w:rFonts w:eastAsia="Times New Roman" w:cs="Cordia New"/>
          <w:caps w:val="0"/>
          <w:noProof/>
          <w:lang w:val="en-GB" w:eastAsia="en-GB"/>
        </w:rPr>
        <w:t>20</w:t>
      </w:r>
    </w:p>
    <w:p w:rsidR="002D4709" w:rsidRPr="00833B90" w:rsidRDefault="00761990">
      <w:pPr>
        <w:pStyle w:val="TOC2"/>
        <w:tabs>
          <w:tab w:val="left" w:pos="1077"/>
          <w:tab w:val="right" w:leader="dot" w:pos="9961"/>
        </w:tabs>
        <w:rPr>
          <w:rFonts w:ascii="Calibri" w:eastAsia="Times New Roman" w:hAnsi="Calibri" w:cs="Cordia New"/>
          <w:smallCaps w:val="0"/>
          <w:noProof/>
          <w:sz w:val="22"/>
          <w:szCs w:val="28"/>
          <w:lang w:val="en-GB" w:eastAsia="en-GB"/>
        </w:rPr>
      </w:pPr>
      <w:hyperlink w:anchor="_Toc352954149" w:history="1">
        <w:r w:rsidR="002D4709" w:rsidRPr="00F96DDA">
          <w:rPr>
            <w:rStyle w:val="Hyperlink"/>
            <w:noProof/>
          </w:rPr>
          <w:t>4.1.</w:t>
        </w:r>
        <w:r w:rsidR="002D4709" w:rsidRPr="00833B90">
          <w:rPr>
            <w:rFonts w:ascii="Calibri" w:eastAsia="Times New Roman" w:hAnsi="Calibri" w:cs="Cordia New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ข้อเสนอแนะต่อคณะ</w:t>
        </w:r>
        <w:r w:rsidR="002D4709">
          <w:rPr>
            <w:noProof/>
            <w:webHidden/>
          </w:rPr>
          <w:tab/>
        </w:r>
      </w:hyperlink>
      <w:r w:rsidR="00BC3368" w:rsidRPr="00BC3368">
        <w:rPr>
          <w:rFonts w:eastAsia="Times New Roman" w:cs="Cordia New"/>
          <w:smallCaps w:val="0"/>
          <w:noProof/>
          <w:lang w:val="en-GB" w:eastAsia="en-GB"/>
        </w:rPr>
        <w:t>20</w:t>
      </w:r>
    </w:p>
    <w:p w:rsidR="002D4709" w:rsidRPr="00833B90" w:rsidRDefault="00761990">
      <w:pPr>
        <w:pStyle w:val="TOC2"/>
        <w:tabs>
          <w:tab w:val="left" w:pos="1077"/>
          <w:tab w:val="right" w:leader="dot" w:pos="9961"/>
        </w:tabs>
        <w:rPr>
          <w:rFonts w:ascii="Calibri" w:eastAsia="Times New Roman" w:hAnsi="Calibri" w:cs="Cordia New"/>
          <w:smallCaps w:val="0"/>
          <w:noProof/>
          <w:sz w:val="22"/>
          <w:szCs w:val="28"/>
          <w:lang w:val="en-GB" w:eastAsia="en-GB"/>
        </w:rPr>
      </w:pPr>
      <w:hyperlink w:anchor="_Toc352954150" w:history="1">
        <w:r w:rsidR="002D4709" w:rsidRPr="00F96DDA">
          <w:rPr>
            <w:rStyle w:val="Hyperlink"/>
            <w:noProof/>
          </w:rPr>
          <w:t>4.2.</w:t>
        </w:r>
        <w:r w:rsidR="002D4709" w:rsidRPr="00833B90">
          <w:rPr>
            <w:rFonts w:ascii="Calibri" w:eastAsia="Times New Roman" w:hAnsi="Calibri" w:cs="Cordia New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ข้อเสนอแนะต่อสถานที่ฝึกงาน</w:t>
        </w:r>
        <w:r w:rsidR="002D4709">
          <w:rPr>
            <w:noProof/>
            <w:webHidden/>
          </w:rPr>
          <w:tab/>
        </w:r>
      </w:hyperlink>
      <w:r w:rsidR="00A014B0" w:rsidRPr="00A014B0">
        <w:rPr>
          <w:rFonts w:eastAsia="Times New Roman" w:cs="Cordia New"/>
          <w:smallCaps w:val="0"/>
          <w:noProof/>
          <w:lang w:val="en-GB" w:eastAsia="en-GB"/>
        </w:rPr>
        <w:t>20</w:t>
      </w:r>
    </w:p>
    <w:p w:rsidR="002D4709" w:rsidRPr="00833B90" w:rsidRDefault="00761990">
      <w:pPr>
        <w:pStyle w:val="TOC1"/>
        <w:tabs>
          <w:tab w:val="right" w:leader="dot" w:pos="9961"/>
        </w:tabs>
        <w:rPr>
          <w:rFonts w:ascii="Calibri" w:eastAsia="Times New Roman" w:hAnsi="Calibri" w:cs="Cordia New"/>
          <w:caps w:val="0"/>
          <w:noProof/>
          <w:sz w:val="22"/>
          <w:szCs w:val="28"/>
          <w:lang w:val="en-GB" w:eastAsia="en-GB"/>
        </w:rPr>
      </w:pPr>
      <w:hyperlink w:anchor="_Toc352954151" w:history="1">
        <w:r w:rsidR="002D4709" w:rsidRPr="00F96DDA">
          <w:rPr>
            <w:rStyle w:val="Hyperlink"/>
            <w:rFonts w:ascii="TH SarabunPSK" w:hAnsi="TH SarabunPSK" w:cs="TH SarabunPSK"/>
            <w:noProof/>
            <w:lang w:bidi="ar-SA"/>
          </w:rPr>
          <w:t>5</w:t>
        </w:r>
        <w:r w:rsidR="002D4709" w:rsidRPr="00833B90">
          <w:rPr>
            <w:rFonts w:ascii="Calibri" w:eastAsia="Times New Roman" w:hAnsi="Calibri" w:cs="Cordia New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Hyperlink"/>
            <w:noProof/>
            <w:cs/>
          </w:rPr>
          <w:t>บรรณานุกรม</w:t>
        </w:r>
        <w:r w:rsidR="002D4709">
          <w:rPr>
            <w:noProof/>
            <w:webHidden/>
          </w:rPr>
          <w:tab/>
        </w:r>
      </w:hyperlink>
      <w:r w:rsidR="00A014B0" w:rsidRPr="00A014B0">
        <w:rPr>
          <w:rFonts w:eastAsia="Times New Roman" w:cs="Cordia New"/>
          <w:caps w:val="0"/>
          <w:noProof/>
          <w:lang w:val="en-GB" w:eastAsia="en-GB"/>
        </w:rPr>
        <w:t>21</w:t>
      </w:r>
    </w:p>
    <w:p w:rsidR="00AB4C9F" w:rsidRPr="0083611D" w:rsidRDefault="00DF257F" w:rsidP="00C14DBB">
      <w:pPr>
        <w:pStyle w:val="Normal-Header"/>
        <w:ind w:firstLine="0"/>
        <w:jc w:val="thaiDistribute"/>
        <w:rPr>
          <w:lang w:eastAsia="en-US"/>
        </w:rPr>
      </w:pPr>
      <w:r w:rsidRPr="0083611D">
        <w:rPr>
          <w:caps/>
          <w:lang w:eastAsia="en-US"/>
        </w:rPr>
        <w:fldChar w:fldCharType="end"/>
      </w:r>
    </w:p>
    <w:p w:rsidR="006F1E56" w:rsidRDefault="006F1E56" w:rsidP="00993262">
      <w:pPr>
        <w:pStyle w:val="ENG-Header"/>
        <w:rPr>
          <w:rFonts w:cs="Cordia New"/>
        </w:rPr>
      </w:pPr>
      <w:bookmarkStart w:id="9" w:name="_Toc273106108"/>
      <w:bookmarkStart w:id="10" w:name="_Toc273107700"/>
      <w:bookmarkStart w:id="11" w:name="_Toc352954131"/>
    </w:p>
    <w:p w:rsidR="00A014B0" w:rsidRDefault="00A014B0" w:rsidP="00993262">
      <w:pPr>
        <w:pStyle w:val="ENG-Header"/>
        <w:rPr>
          <w:rFonts w:cs="Cordia New"/>
        </w:rPr>
      </w:pPr>
    </w:p>
    <w:p w:rsidR="001B68D0" w:rsidRPr="0083611D" w:rsidRDefault="00D840A2" w:rsidP="00993262">
      <w:pPr>
        <w:pStyle w:val="ENG-Header"/>
        <w:rPr>
          <w:rFonts w:cs="Cordia New"/>
          <w:b w:val="0"/>
          <w:bCs w:val="0"/>
        </w:rPr>
      </w:pPr>
      <w:r w:rsidRPr="0083611D">
        <w:rPr>
          <w:rFonts w:cs="Cordia New"/>
          <w:cs/>
        </w:rPr>
        <w:lastRenderedPageBreak/>
        <w:t>สารบัญภาพ</w:t>
      </w:r>
      <w:bookmarkEnd w:id="9"/>
      <w:bookmarkEnd w:id="10"/>
      <w:bookmarkEnd w:id="11"/>
    </w:p>
    <w:p w:rsidR="002F0EB5" w:rsidRPr="0083611D" w:rsidRDefault="00DF257F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r w:rsidRPr="0083611D">
        <w:fldChar w:fldCharType="begin"/>
      </w:r>
      <w:r w:rsidR="00E23C70" w:rsidRPr="0083611D">
        <w:instrText xml:space="preserve"> TOC \f A \h \z \t "ENG-Figure" \c </w:instrText>
      </w:r>
      <w:r w:rsidRPr="0083611D">
        <w:fldChar w:fldCharType="separate"/>
      </w:r>
      <w:hyperlink w:anchor="_Toc273608318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1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>ความสัมพันธ์แบบพีรามิดกลับหัวในการเขียนโครงงาน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_Toc273608318 \h </w:instrText>
        </w:r>
        <w:r w:rsidRPr="0083611D">
          <w:rPr>
            <w:rStyle w:val="Hyperlink"/>
            <w:noProof/>
          </w:rPr>
        </w:r>
        <w:r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2</w:t>
        </w:r>
        <w:r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761990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19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2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 xml:space="preserve">แฟ้มข้อมูลเมื่อเปิด </w:t>
        </w:r>
        <w:r w:rsidR="002F0EB5" w:rsidRPr="0083611D">
          <w:rPr>
            <w:rStyle w:val="Hyperlink"/>
            <w:noProof/>
          </w:rPr>
          <w:t>View-&gt;Document Map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_Toc273608319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3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761990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0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3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 xml:space="preserve">แฟ้มข้อมูลเมื่อเปิด </w:t>
        </w:r>
        <w:r w:rsidR="002F0EB5" w:rsidRPr="0083611D">
          <w:rPr>
            <w:rStyle w:val="Hyperlink"/>
            <w:noProof/>
          </w:rPr>
          <w:t>View-&gt;Document Map</w:t>
        </w:r>
        <w:r w:rsidR="002F0EB5" w:rsidRPr="0083611D">
          <w:rPr>
            <w:rStyle w:val="Hyperlink"/>
            <w:noProof/>
            <w:lang w:bidi="ar-SA"/>
          </w:rPr>
          <w:t xml:space="preserve"> </w:t>
        </w:r>
        <w:r w:rsidR="002F0EB5" w:rsidRPr="0083611D">
          <w:rPr>
            <w:rStyle w:val="Hyperlink"/>
            <w:noProof/>
            <w:cs/>
          </w:rPr>
          <w:t>(ต่อ)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_Toc273608320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4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761990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1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4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>เมื่อกดปุ่มซ้ายมือของเม้าส์ใต้สารบัญ</w:t>
        </w:r>
        <w:r w:rsidR="002F0EB5" w:rsidRPr="0083611D">
          <w:rPr>
            <w:rStyle w:val="Hyperlink"/>
            <w:noProof/>
            <w:lang w:bidi="ar-SA"/>
          </w:rPr>
          <w:t xml:space="preserve"> [ENG-Figure]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_Toc273608321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7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761990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2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5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 xml:space="preserve">เมื่อกดปุ่มขวามือของเมาส์จะปรากฏแถบให้เลือก </w:t>
        </w:r>
        <w:r w:rsidR="002F0EB5" w:rsidRPr="0083611D">
          <w:rPr>
            <w:rStyle w:val="Hyperlink"/>
            <w:noProof/>
          </w:rPr>
          <w:t>Update Field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_Toc273608322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8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2F0EB5" w:rsidRPr="0083611D" w:rsidRDefault="00761990">
      <w:pPr>
        <w:pStyle w:val="TableofFigures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3" w:history="1">
        <w:r w:rsidR="002F0EB5" w:rsidRPr="0083611D">
          <w:rPr>
            <w:rStyle w:val="Hyperlink"/>
            <w:noProof/>
            <w:cs/>
          </w:rPr>
          <w:t xml:space="preserve">รูปที่ </w:t>
        </w:r>
        <w:r w:rsidR="002F0EB5" w:rsidRPr="0083611D">
          <w:rPr>
            <w:rStyle w:val="Hyperlink"/>
            <w:noProof/>
            <w:lang w:bidi="ar-SA"/>
          </w:rPr>
          <w:t>6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Hyperlink"/>
            <w:noProof/>
            <w:cs/>
          </w:rPr>
          <w:t>เมื่อกดปุ่มขวามือของเมาส์เลือก</w:t>
        </w:r>
        <w:r w:rsidR="002F0EB5" w:rsidRPr="0083611D">
          <w:rPr>
            <w:rStyle w:val="Hyperlink"/>
            <w:noProof/>
            <w:lang w:bidi="ar-SA"/>
          </w:rPr>
          <w:t xml:space="preserve"> Update Field</w:t>
        </w:r>
        <w:r w:rsidR="002F0EB5" w:rsidRPr="0083611D">
          <w:rPr>
            <w:noProof/>
            <w:webHidden/>
          </w:rPr>
          <w:tab/>
        </w:r>
        <w:r w:rsidR="00DF257F" w:rsidRPr="0083611D">
          <w:rPr>
            <w:rStyle w:val="Hyperlink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_Toc273608323 \h </w:instrText>
        </w:r>
        <w:r w:rsidR="00DF257F" w:rsidRPr="0083611D">
          <w:rPr>
            <w:rStyle w:val="Hyperlink"/>
            <w:noProof/>
          </w:rPr>
        </w:r>
        <w:r w:rsidR="00DF257F" w:rsidRPr="0083611D">
          <w:rPr>
            <w:rStyle w:val="Hyperlink"/>
            <w:noProof/>
          </w:rPr>
          <w:fldChar w:fldCharType="separate"/>
        </w:r>
        <w:r w:rsidR="0012768F" w:rsidRPr="0083611D">
          <w:rPr>
            <w:noProof/>
            <w:webHidden/>
          </w:rPr>
          <w:t>8</w:t>
        </w:r>
        <w:r w:rsidR="00DF257F" w:rsidRPr="0083611D">
          <w:rPr>
            <w:rStyle w:val="Hyperlink"/>
            <w:noProof/>
          </w:rPr>
          <w:fldChar w:fldCharType="end"/>
        </w:r>
      </w:hyperlink>
    </w:p>
    <w:p w:rsidR="00E23C70" w:rsidRPr="0083611D" w:rsidRDefault="00DF257F" w:rsidP="00E23C70">
      <w:pPr>
        <w:rPr>
          <w:lang w:bidi="th-TH"/>
        </w:rPr>
      </w:pPr>
      <w:r w:rsidRPr="0083611D">
        <w:rPr>
          <w:lang w:bidi="th-TH"/>
        </w:rPr>
        <w:fldChar w:fldCharType="end"/>
      </w:r>
    </w:p>
    <w:p w:rsidR="0066120E" w:rsidRPr="0083611D" w:rsidRDefault="0066120E" w:rsidP="00993262"/>
    <w:p w:rsidR="0066120E" w:rsidRPr="0083611D" w:rsidRDefault="0066120E" w:rsidP="00993262"/>
    <w:p w:rsidR="00285D78" w:rsidRPr="0083611D" w:rsidRDefault="00285D78" w:rsidP="00993262"/>
    <w:p w:rsidR="00285D78" w:rsidRPr="0083611D" w:rsidRDefault="00285D78" w:rsidP="00993262"/>
    <w:p w:rsidR="00285D78" w:rsidRPr="0083611D" w:rsidRDefault="00285D78" w:rsidP="00993262"/>
    <w:p w:rsidR="00285D78" w:rsidRPr="0083611D" w:rsidRDefault="00285D78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A014B0" w:rsidRDefault="00A014B0" w:rsidP="00D840A2">
      <w:pPr>
        <w:pStyle w:val="ENG-Header"/>
        <w:rPr>
          <w:rFonts w:cs="Cordia New"/>
        </w:rPr>
      </w:pPr>
      <w:bookmarkStart w:id="12" w:name="_Toc272866804"/>
      <w:bookmarkStart w:id="13" w:name="_Toc272873389"/>
      <w:bookmarkStart w:id="14" w:name="_Toc272873787"/>
      <w:bookmarkStart w:id="15" w:name="_Toc272873958"/>
      <w:bookmarkStart w:id="16" w:name="_Toc272880214"/>
      <w:bookmarkStart w:id="17" w:name="_Toc272885644"/>
      <w:bookmarkStart w:id="18" w:name="_Toc273106109"/>
      <w:bookmarkStart w:id="19" w:name="_Toc273107701"/>
      <w:bookmarkStart w:id="20" w:name="_Toc352954132"/>
    </w:p>
    <w:p w:rsidR="00A014B0" w:rsidRDefault="00A014B0" w:rsidP="00D840A2">
      <w:pPr>
        <w:pStyle w:val="ENG-Header"/>
        <w:rPr>
          <w:rFonts w:cs="Cordia New"/>
        </w:rPr>
      </w:pPr>
    </w:p>
    <w:p w:rsidR="00A014B0" w:rsidRDefault="00A014B0" w:rsidP="00D840A2">
      <w:pPr>
        <w:pStyle w:val="ENG-Header"/>
        <w:rPr>
          <w:rFonts w:cs="Cordia New"/>
        </w:rPr>
      </w:pPr>
    </w:p>
    <w:p w:rsidR="00E77411" w:rsidRPr="0083611D" w:rsidRDefault="00E77411" w:rsidP="00D840A2">
      <w:pPr>
        <w:pStyle w:val="ENG-Header"/>
        <w:rPr>
          <w:rFonts w:cs="Cordia New"/>
        </w:rPr>
      </w:pPr>
      <w:r w:rsidRPr="0083611D">
        <w:rPr>
          <w:rFonts w:cs="Cordia New"/>
          <w:cs/>
        </w:rPr>
        <w:lastRenderedPageBreak/>
        <w:t>สารบัญตาราง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BF4AAA" w:rsidRPr="009F2EE1" w:rsidRDefault="00DF257F">
      <w:pPr>
        <w:pStyle w:val="TableofFigures"/>
        <w:tabs>
          <w:tab w:val="left" w:pos="1077"/>
          <w:tab w:val="right" w:leader="dot" w:pos="9961"/>
        </w:tabs>
        <w:rPr>
          <w:rFonts w:ascii="Calibri" w:eastAsia="Times New Roman" w:hAnsi="Calibri"/>
          <w:smallCaps w:val="0"/>
          <w:noProof/>
          <w:sz w:val="22"/>
          <w:szCs w:val="28"/>
          <w:lang w:eastAsia="en-GB"/>
        </w:rPr>
      </w:pPr>
      <w:r w:rsidRPr="0083611D">
        <w:rPr>
          <w:sz w:val="20"/>
          <w:szCs w:val="23"/>
        </w:rPr>
        <w:fldChar w:fldCharType="begin"/>
      </w:r>
      <w:r w:rsidR="00E23C70" w:rsidRPr="0083611D">
        <w:rPr>
          <w:sz w:val="20"/>
          <w:szCs w:val="23"/>
        </w:rPr>
        <w:instrText xml:space="preserve"> TOC \h \z \t "ENG-Table" \c </w:instrText>
      </w:r>
      <w:r w:rsidRPr="0083611D">
        <w:rPr>
          <w:sz w:val="20"/>
          <w:szCs w:val="23"/>
        </w:rPr>
        <w:fldChar w:fldCharType="separate"/>
      </w:r>
      <w:hyperlink w:anchor="_Toc352952272" w:history="1">
        <w:r w:rsidR="00BF4AAA" w:rsidRPr="00D827D0">
          <w:rPr>
            <w:rStyle w:val="Hyperlink"/>
            <w:noProof/>
            <w:cs/>
          </w:rPr>
          <w:t xml:space="preserve">ตารางที่ </w:t>
        </w:r>
        <w:r w:rsidR="00BF4AAA" w:rsidRPr="00D827D0">
          <w:rPr>
            <w:rStyle w:val="Hyperlink"/>
            <w:noProof/>
          </w:rPr>
          <w:t>1</w:t>
        </w:r>
        <w:r w:rsidR="00BF4AAA" w:rsidRPr="00833B90">
          <w:rPr>
            <w:rFonts w:ascii="Calibri" w:eastAsia="Times New Roman" w:hAnsi="Calibri"/>
            <w:smallCaps w:val="0"/>
            <w:noProof/>
            <w:sz w:val="22"/>
            <w:szCs w:val="28"/>
            <w:lang w:val="en-GB" w:eastAsia="en-GB"/>
          </w:rPr>
          <w:tab/>
        </w:r>
        <w:r w:rsidR="00BF4AAA" w:rsidRPr="00D827D0">
          <w:rPr>
            <w:rStyle w:val="Hyperlink"/>
            <w:noProof/>
            <w:cs/>
          </w:rPr>
          <w:t>บันทึกประจำวันการฝึก</w:t>
        </w:r>
        <w:r w:rsidR="00BF4AAA" w:rsidRPr="00D827D0">
          <w:rPr>
            <w:rStyle w:val="Hyperlink"/>
            <w:noProof/>
            <w:cs/>
          </w:rPr>
          <w:t>ง</w:t>
        </w:r>
        <w:r w:rsidR="00BF4AAA" w:rsidRPr="00D827D0">
          <w:rPr>
            <w:rStyle w:val="Hyperlink"/>
            <w:noProof/>
            <w:cs/>
          </w:rPr>
          <w:t>าน</w:t>
        </w:r>
        <w:r w:rsidR="00BF4AAA">
          <w:rPr>
            <w:noProof/>
            <w:webHidden/>
          </w:rPr>
          <w:tab/>
        </w:r>
      </w:hyperlink>
      <w:r w:rsidR="009F2EE1">
        <w:rPr>
          <w:rFonts w:ascii="Calibri" w:eastAsia="Times New Roman" w:hAnsi="Calibri"/>
          <w:smallCaps w:val="0"/>
          <w:noProof/>
          <w:sz w:val="22"/>
          <w:szCs w:val="28"/>
          <w:lang w:eastAsia="en-GB"/>
        </w:rPr>
        <w:t>2</w:t>
      </w:r>
    </w:p>
    <w:p w:rsidR="00BF4AAA" w:rsidRPr="00833B90" w:rsidRDefault="00BF4AAA">
      <w:pPr>
        <w:pStyle w:val="TableofFigures"/>
        <w:tabs>
          <w:tab w:val="left" w:pos="1077"/>
          <w:tab w:val="right" w:leader="dot" w:pos="9961"/>
        </w:tabs>
        <w:rPr>
          <w:rFonts w:ascii="Calibri" w:eastAsia="Times New Roman" w:hAnsi="Calibri"/>
          <w:smallCaps w:val="0"/>
          <w:noProof/>
          <w:sz w:val="22"/>
          <w:szCs w:val="28"/>
          <w:lang w:val="en-GB" w:eastAsia="en-GB"/>
        </w:rPr>
      </w:pPr>
    </w:p>
    <w:p w:rsidR="00241180" w:rsidRPr="0083611D" w:rsidRDefault="00DF257F" w:rsidP="00E23C70">
      <w:pPr>
        <w:pStyle w:val="TableofFigures"/>
      </w:pPr>
      <w:r w:rsidRPr="0083611D">
        <w:rPr>
          <w:sz w:val="20"/>
          <w:szCs w:val="23"/>
        </w:rPr>
        <w:fldChar w:fldCharType="end"/>
      </w: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F18E1" w:rsidRDefault="004F18E1" w:rsidP="004F18E1">
      <w:pPr>
        <w:pStyle w:val="ENG-Header"/>
        <w:jc w:val="both"/>
        <w:rPr>
          <w:rFonts w:cs="Cordia New"/>
        </w:rPr>
      </w:pPr>
      <w:bookmarkStart w:id="21" w:name="_Toc272866800"/>
      <w:bookmarkStart w:id="22" w:name="_Toc272873385"/>
      <w:bookmarkStart w:id="23" w:name="_Toc272873783"/>
      <w:bookmarkStart w:id="24" w:name="_Toc272873954"/>
      <w:bookmarkStart w:id="25" w:name="_Toc272880210"/>
      <w:bookmarkStart w:id="26" w:name="_Toc272885641"/>
    </w:p>
    <w:p w:rsidR="004C611F" w:rsidRPr="0083611D" w:rsidRDefault="004C611F" w:rsidP="004F18E1">
      <w:pPr>
        <w:pStyle w:val="ENG-Header"/>
        <w:rPr>
          <w:rFonts w:cs="Cordia New"/>
        </w:rPr>
      </w:pPr>
      <w:bookmarkStart w:id="27" w:name="_Toc352954133"/>
      <w:r w:rsidRPr="0083611D">
        <w:rPr>
          <w:rFonts w:cs="Cordia New"/>
          <w:cs/>
        </w:rPr>
        <w:lastRenderedPageBreak/>
        <w:t>คำอธิบายสัญลักษณ์และคำย่อ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821FF0" w:rsidRPr="0083611D" w:rsidRDefault="00821FF0" w:rsidP="004C611F">
      <w:pPr>
        <w:pStyle w:val="Normal-Header"/>
        <w:ind w:firstLine="0"/>
        <w:jc w:val="thaiDistribute"/>
        <w:rPr>
          <w:cs/>
        </w:rPr>
      </w:pP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 w:hint="cs"/>
          <w:kern w:val="2"/>
          <w:cs/>
          <w:lang w:eastAsia="en-US" w:bidi="th-TH"/>
        </w:rPr>
        <w:t>กมต</w:t>
      </w:r>
      <w:r w:rsidRPr="009E38B6">
        <w:rPr>
          <w:rFonts w:eastAsia="Calibri"/>
          <w:kern w:val="2"/>
          <w:lang w:eastAsia="en-US" w:bidi="th-TH"/>
        </w:rPr>
        <w:t>.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/>
          <w:kern w:val="2"/>
          <w:cs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>ย่อมาจาก กองมิเตอร์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 w:bidi="th-TH"/>
        </w:rPr>
        <w:t>PEA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/>
          <w:kern w:val="2"/>
          <w:cs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ย่อมาจาก </w:t>
      </w:r>
      <w:r w:rsidRPr="009E38B6">
        <w:rPr>
          <w:rFonts w:eastAsia="Calibri"/>
          <w:kern w:val="2"/>
          <w:lang w:eastAsia="en-US"/>
        </w:rPr>
        <w:t>Provincial Electricity Authority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cs/>
          <w:lang w:eastAsia="en-US" w:bidi="th-TH"/>
        </w:rPr>
      </w:pPr>
      <w:r w:rsidRPr="009E38B6">
        <w:rPr>
          <w:rFonts w:eastAsia="Calibri" w:hint="cs"/>
          <w:kern w:val="2"/>
          <w:cs/>
          <w:lang w:eastAsia="en-US" w:bidi="th-TH"/>
        </w:rPr>
        <w:t xml:space="preserve">เลข </w:t>
      </w:r>
      <w:r w:rsidRPr="009E38B6">
        <w:rPr>
          <w:rFonts w:eastAsia="Calibri"/>
          <w:kern w:val="2"/>
          <w:lang w:eastAsia="en-US" w:bidi="th-TH"/>
        </w:rPr>
        <w:t xml:space="preserve">PEA 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เลขประจำตัวของมิเตอร์ 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/>
        </w:rPr>
      </w:pPr>
      <w:r w:rsidRPr="009E38B6">
        <w:rPr>
          <w:rFonts w:eastAsia="Calibri"/>
          <w:kern w:val="2"/>
          <w:lang w:eastAsia="en-US" w:bidi="th-TH"/>
        </w:rPr>
        <w:t xml:space="preserve">Full load 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</w:t>
      </w:r>
      <w:r w:rsidRPr="009E38B6">
        <w:rPr>
          <w:rFonts w:eastAsia="Calibri"/>
          <w:kern w:val="2"/>
          <w:cs/>
          <w:lang w:eastAsia="en-US" w:bidi="th-TH"/>
        </w:rPr>
        <w:t>การจ่ายโหลด เต็ม พิกัดของมิเตอร์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/>
        </w:rPr>
        <w:t>Half load</w:t>
      </w:r>
      <w:r w:rsidRPr="009E38B6">
        <w:rPr>
          <w:rFonts w:eastAsia="Calibri"/>
          <w:kern w:val="2"/>
          <w:lang w:eastAsia="en-US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การจ่ายโหลด </w:t>
      </w:r>
      <w:r w:rsidRPr="009E38B6">
        <w:rPr>
          <w:rFonts w:eastAsia="Calibri"/>
          <w:kern w:val="2"/>
          <w:lang w:eastAsia="en-US" w:bidi="th-TH"/>
        </w:rPr>
        <w:t xml:space="preserve">50 </w:t>
      </w:r>
      <w:r w:rsidRPr="009E38B6">
        <w:rPr>
          <w:rFonts w:eastAsia="Calibri" w:hint="cs"/>
          <w:kern w:val="2"/>
          <w:cs/>
          <w:lang w:eastAsia="en-US" w:bidi="th-TH"/>
        </w:rPr>
        <w:t>เปอร์เซ็น ของโหลดเต็มพิกัด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 w:bidi="th-TH"/>
        </w:rPr>
        <w:t>Low load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 w:hint="cs"/>
          <w:kern w:val="2"/>
          <w:cs/>
          <w:lang w:eastAsia="en-US" w:bidi="th-TH"/>
        </w:rPr>
        <w:t xml:space="preserve">คือ การจ่ายโหลด </w:t>
      </w:r>
      <w:r w:rsidRPr="009E38B6">
        <w:rPr>
          <w:rFonts w:eastAsia="Calibri"/>
          <w:kern w:val="2"/>
          <w:lang w:eastAsia="en-US" w:bidi="th-TH"/>
        </w:rPr>
        <w:t>10</w:t>
      </w:r>
      <w:r w:rsidRPr="009E38B6">
        <w:rPr>
          <w:rFonts w:eastAsia="Calibri" w:hint="cs"/>
          <w:kern w:val="2"/>
          <w:cs/>
          <w:lang w:eastAsia="en-US" w:bidi="th-TH"/>
        </w:rPr>
        <w:t xml:space="preserve"> เปอร์เซ็น ของโหลดเต็มพิกัด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sz w:val="36"/>
          <w:szCs w:val="36"/>
          <w:rtl/>
          <w:cs/>
          <w:lang w:eastAsia="en-US"/>
        </w:rPr>
      </w:pPr>
      <w:r w:rsidRPr="009E38B6">
        <w:rPr>
          <w:rFonts w:eastAsia="Calibri"/>
          <w:kern w:val="2"/>
          <w:lang w:eastAsia="en-US" w:bidi="th-TH"/>
        </w:rPr>
        <w:t>Register</w:t>
      </w:r>
      <w:r w:rsidRPr="009E38B6">
        <w:rPr>
          <w:rFonts w:eastAsia="Calibri"/>
          <w:kern w:val="2"/>
          <w:lang w:eastAsia="en-US" w:bidi="th-TH"/>
        </w:rPr>
        <w:tab/>
      </w:r>
      <w:r w:rsidR="00716D2A">
        <w:rPr>
          <w:rFonts w:eastAsia="Calibri" w:hint="cs"/>
          <w:kern w:val="2"/>
          <w:cs/>
          <w:lang w:eastAsia="en-US" w:bidi="th-TH"/>
        </w:rPr>
        <w:t>คือ</w:t>
      </w:r>
      <w:r w:rsidRPr="009E38B6">
        <w:rPr>
          <w:rFonts w:eastAsia="Calibri" w:hint="cs"/>
          <w:kern w:val="2"/>
          <w:cs/>
          <w:lang w:eastAsia="en-US" w:bidi="th-TH"/>
        </w:rPr>
        <w:t xml:space="preserve"> แผงตัวเลขที่แสดง</w:t>
      </w:r>
      <w:r w:rsidR="0056562E">
        <w:rPr>
          <w:rFonts w:eastAsia="Calibri" w:hint="cs"/>
          <w:kern w:val="2"/>
          <w:cs/>
          <w:lang w:eastAsia="en-US" w:bidi="th-TH"/>
        </w:rPr>
        <w:t>ปริมาณ</w:t>
      </w:r>
      <w:r w:rsidRPr="009E38B6">
        <w:rPr>
          <w:rFonts w:eastAsia="Calibri" w:hint="cs"/>
          <w:kern w:val="2"/>
          <w:cs/>
          <w:lang w:eastAsia="en-US" w:bidi="th-TH"/>
        </w:rPr>
        <w:t>การใช้ไฟฟ้า</w:t>
      </w:r>
    </w:p>
    <w:p w:rsidR="009E38B6" w:rsidRPr="009E38B6" w:rsidRDefault="00716D2A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>
        <w:rPr>
          <w:rFonts w:eastAsia="Calibri"/>
          <w:kern w:val="2"/>
          <w:lang w:eastAsia="en-US" w:bidi="th-TH"/>
        </w:rPr>
        <w:t>Rotor</w:t>
      </w:r>
      <w:r>
        <w:rPr>
          <w:rFonts w:eastAsia="Calibri"/>
          <w:kern w:val="2"/>
          <w:lang w:eastAsia="en-US" w:bidi="th-TH"/>
        </w:rPr>
        <w:tab/>
      </w:r>
      <w:r w:rsidR="006E64B7">
        <w:rPr>
          <w:rFonts w:eastAsia="Calibri"/>
          <w:kern w:val="2"/>
          <w:lang w:eastAsia="en-US" w:bidi="th-TH"/>
        </w:rPr>
        <w:tab/>
      </w:r>
      <w:r w:rsidR="006E64B7">
        <w:rPr>
          <w:rFonts w:eastAsia="Calibri" w:hint="cs"/>
          <w:kern w:val="2"/>
          <w:cs/>
          <w:lang w:eastAsia="en-US" w:bidi="th-TH"/>
        </w:rPr>
        <w:t xml:space="preserve">คือ </w:t>
      </w:r>
      <w:r w:rsidR="00AB75C5">
        <w:rPr>
          <w:rFonts w:eastAsia="Calibri" w:hint="cs"/>
          <w:kern w:val="2"/>
          <w:cs/>
          <w:lang w:eastAsia="en-US" w:bidi="th-TH"/>
        </w:rPr>
        <w:t>จานหมุน ซึ่งมีหน้าที่ บ่งบอกถึงจำนวนรอบที่มิเตอร์ได้หมุนไป</w:t>
      </w:r>
      <w:r>
        <w:rPr>
          <w:rFonts w:eastAsia="Calibri"/>
          <w:kern w:val="2"/>
          <w:lang w:eastAsia="en-US" w:bidi="th-TH"/>
        </w:rPr>
        <w:tab/>
      </w:r>
    </w:p>
    <w:p w:rsidR="004C611F" w:rsidRPr="00C16E92" w:rsidRDefault="006A14BF" w:rsidP="004C611F">
      <w:pPr>
        <w:pStyle w:val="Normal-Header"/>
        <w:ind w:firstLine="0"/>
        <w:jc w:val="thaiDistribute"/>
        <w:rPr>
          <w:rFonts w:hint="cs"/>
          <w:cs/>
          <w:lang w:eastAsia="en-US"/>
        </w:rPr>
      </w:pPr>
      <w:r>
        <w:rPr>
          <w:lang w:eastAsia="en-US" w:bidi="ar-SA"/>
        </w:rPr>
        <w:t xml:space="preserve">Name plate </w:t>
      </w:r>
      <w:r>
        <w:rPr>
          <w:lang w:eastAsia="en-US" w:bidi="ar-SA"/>
        </w:rPr>
        <w:tab/>
      </w:r>
      <w:r>
        <w:rPr>
          <w:rFonts w:hint="cs"/>
          <w:cs/>
          <w:lang w:eastAsia="en-US"/>
        </w:rPr>
        <w:t>คือ แผ่นโลหะที่แสดงรายละเอียดต่างๆของมิเตอร์</w:t>
      </w:r>
      <w:r w:rsidR="00C16E92">
        <w:rPr>
          <w:rFonts w:hint="cs"/>
          <w:cs/>
          <w:lang w:eastAsia="en-US"/>
        </w:rPr>
        <w:t xml:space="preserve"> เช่น วันเดือนปี ที่ผลิต เลข </w:t>
      </w:r>
      <w:r w:rsidR="00C16E92">
        <w:rPr>
          <w:lang w:eastAsia="en-US"/>
        </w:rPr>
        <w:t xml:space="preserve">PEA </w:t>
      </w:r>
      <w:r w:rsidR="00C16E92">
        <w:rPr>
          <w:rFonts w:hint="cs"/>
          <w:cs/>
          <w:lang w:eastAsia="en-US"/>
        </w:rPr>
        <w:t>เป็นต้น</w:t>
      </w: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60DA2" w:rsidRPr="0083611D" w:rsidRDefault="00460DA2" w:rsidP="000E397B">
      <w:pPr>
        <w:jc w:val="thaiDistribute"/>
        <w:sectPr w:rsidR="00460DA2" w:rsidRPr="0083611D" w:rsidSect="001B0347">
          <w:footerReference w:type="default" r:id="rId8"/>
          <w:footerReference w:type="first" r:id="rId9"/>
          <w:pgSz w:w="12240" w:h="15840"/>
          <w:pgMar w:top="1440" w:right="1418" w:bottom="1440" w:left="1418" w:header="720" w:footer="720" w:gutter="0"/>
          <w:pgNumType w:fmt="lowerRoman" w:start="1"/>
          <w:cols w:space="720"/>
          <w:titlePg/>
          <w:docGrid w:linePitch="435"/>
        </w:sectPr>
      </w:pPr>
    </w:p>
    <w:p w:rsidR="00535A40" w:rsidRPr="0083611D" w:rsidRDefault="000E397B" w:rsidP="003B3415">
      <w:pPr>
        <w:pStyle w:val="ENG-H1"/>
        <w:rPr>
          <w:lang w:bidi="th-TH"/>
        </w:rPr>
      </w:pPr>
      <w:bookmarkStart w:id="28" w:name="_Toc272866805"/>
      <w:bookmarkStart w:id="29" w:name="_Toc272873390"/>
      <w:bookmarkStart w:id="30" w:name="_Toc272873788"/>
      <w:bookmarkStart w:id="31" w:name="_Toc272873959"/>
      <w:bookmarkStart w:id="32" w:name="_Toc272880215"/>
      <w:bookmarkStart w:id="33" w:name="_Toc272885645"/>
      <w:bookmarkStart w:id="34" w:name="_Toc273106110"/>
      <w:bookmarkStart w:id="35" w:name="_Toc273107702"/>
      <w:bookmarkStart w:id="36" w:name="_Toc352954134"/>
      <w:r w:rsidRPr="0083611D">
        <w:rPr>
          <w:cs/>
          <w:lang w:bidi="th-TH"/>
        </w:rPr>
        <w:lastRenderedPageBreak/>
        <w:t>บทนำ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0A7F87" w:rsidRPr="00293623" w:rsidRDefault="000A7F87" w:rsidP="000A7F87">
      <w:pPr>
        <w:shd w:val="clear" w:color="auto" w:fill="FFFFFF"/>
        <w:spacing w:before="240" w:after="240"/>
        <w:rPr>
          <w:rFonts w:eastAsia="Times New Roman"/>
          <w:cs/>
          <w:lang w:bidi="th-TH"/>
        </w:rPr>
      </w:pPr>
      <w:r>
        <w:rPr>
          <w:rFonts w:hint="cs"/>
          <w:b/>
          <w:bCs/>
          <w:sz w:val="40"/>
          <w:szCs w:val="40"/>
          <w:cs/>
          <w:lang w:bidi="th-TH"/>
        </w:rPr>
        <w:tab/>
      </w:r>
      <w:r w:rsidRPr="00293623">
        <w:rPr>
          <w:cs/>
          <w:lang w:bidi="th-TH"/>
        </w:rPr>
        <w:t>การไฟฟ้าส่วน</w:t>
      </w:r>
      <w:r w:rsidRPr="00F66057">
        <w:rPr>
          <w:cs/>
          <w:lang w:bidi="th-TH"/>
        </w:rPr>
        <w:t xml:space="preserve">ภูมิภาค </w:t>
      </w:r>
      <w:r w:rsidRPr="00F66057">
        <w:rPr>
          <w:lang w:val="en"/>
        </w:rPr>
        <w:t>(Provincial Electricity Authority , PEA)</w:t>
      </w:r>
      <w:r w:rsidRPr="00F66057">
        <w:rPr>
          <w:cs/>
          <w:lang w:val="en" w:bidi="th-TH"/>
        </w:rPr>
        <w:t xml:space="preserve"> </w:t>
      </w:r>
      <w:r w:rsidRPr="00293623">
        <w:rPr>
          <w:cs/>
          <w:lang w:val="en" w:bidi="th-TH"/>
        </w:rPr>
        <w:t>กอง มิเตอร์</w:t>
      </w:r>
      <w:r w:rsidRPr="00293623">
        <w:rPr>
          <w:lang w:bidi="th-TH"/>
        </w:rPr>
        <w:t xml:space="preserve"> (</w:t>
      </w:r>
      <w:r w:rsidRPr="00293623">
        <w:rPr>
          <w:cs/>
          <w:lang w:bidi="th-TH"/>
        </w:rPr>
        <w:t>กมต</w:t>
      </w:r>
      <w:r>
        <w:rPr>
          <w:lang w:bidi="th-TH"/>
        </w:rPr>
        <w:t>.</w:t>
      </w:r>
      <w:r w:rsidRPr="00293623">
        <w:rPr>
          <w:lang w:bidi="th-TH"/>
        </w:rPr>
        <w:t>)</w:t>
      </w:r>
      <w:r w:rsidRPr="00293623">
        <w:rPr>
          <w:sz w:val="44"/>
          <w:szCs w:val="44"/>
          <w:cs/>
          <w:lang w:bidi="th-TH"/>
        </w:rPr>
        <w:t xml:space="preserve"> </w:t>
      </w:r>
      <w:r w:rsidRPr="00293623">
        <w:rPr>
          <w:cs/>
          <w:lang w:bidi="th-TH"/>
        </w:rPr>
        <w:t>แผนก</w:t>
      </w:r>
      <w:r w:rsidRPr="00293623">
        <w:rPr>
          <w:cs/>
          <w:lang w:val="en" w:bidi="th-TH"/>
        </w:rPr>
        <w:t xml:space="preserve">ซ่อมและทดสอบมิเตอร์ </w:t>
      </w:r>
      <w:r w:rsidRPr="00293623">
        <w:rPr>
          <w:lang w:val="en"/>
        </w:rPr>
        <w:t xml:space="preserve">1 </w:t>
      </w:r>
      <w:r w:rsidRPr="00293623">
        <w:rPr>
          <w:cs/>
          <w:lang w:val="en" w:bidi="th-TH"/>
        </w:rPr>
        <w:t>เฟส</w:t>
      </w:r>
      <w:r w:rsidRPr="00293623">
        <w:rPr>
          <w:cs/>
          <w:lang w:bidi="th-TH"/>
        </w:rPr>
        <w:t xml:space="preserve"> เป็นแผนกที่ควบคุมดูแลในส่วนของมิเตอร์ </w:t>
      </w:r>
      <w:r w:rsidRPr="00293623">
        <w:rPr>
          <w:lang w:bidi="th-TH"/>
        </w:rPr>
        <w:t xml:space="preserve">1 </w:t>
      </w:r>
      <w:r w:rsidRPr="00293623">
        <w:rPr>
          <w:cs/>
          <w:lang w:bidi="th-TH"/>
        </w:rPr>
        <w:t xml:space="preserve">เฟส โดยจำแนกเป็น </w:t>
      </w:r>
      <w:r w:rsidRPr="00293623">
        <w:rPr>
          <w:lang w:bidi="th-TH"/>
        </w:rPr>
        <w:t>3</w:t>
      </w:r>
      <w:r w:rsidRPr="00293623">
        <w:rPr>
          <w:cs/>
          <w:lang w:bidi="th-TH"/>
        </w:rPr>
        <w:t xml:space="preserve"> ประเภทดังนี้  </w:t>
      </w:r>
      <w:r w:rsidR="00E0219F">
        <w:rPr>
          <w:rFonts w:hint="cs"/>
          <w:cs/>
          <w:lang w:bidi="th-TH"/>
        </w:rPr>
        <w:t xml:space="preserve">       </w:t>
      </w:r>
      <w:r w:rsidRPr="00293623">
        <w:rPr>
          <w:cs/>
          <w:lang w:bidi="th-TH"/>
        </w:rPr>
        <w:t xml:space="preserve">   </w:t>
      </w:r>
      <w:r w:rsidRPr="00293623">
        <w:rPr>
          <w:lang w:bidi="th-TH"/>
        </w:rPr>
        <w:t xml:space="preserve">1. </w:t>
      </w:r>
      <w:r w:rsidRPr="00293623">
        <w:rPr>
          <w:cs/>
          <w:lang w:bidi="th-TH"/>
        </w:rPr>
        <w:t xml:space="preserve">มิเตอร์รับประกันคุณภาพและมิเตอร์เคลมโดยการไฟฟ้าส่วนภูมิภาคจะรับประกันคุณภาพมิเตอร์ </w:t>
      </w:r>
      <w:r w:rsidRPr="00293623">
        <w:rPr>
          <w:lang w:bidi="th-TH"/>
        </w:rPr>
        <w:t>3</w:t>
      </w:r>
      <w:r w:rsidRPr="00293623">
        <w:rPr>
          <w:cs/>
          <w:lang w:bidi="th-TH"/>
        </w:rPr>
        <w:t xml:space="preserve"> ปี นับจากวันที่ติดตั้ง </w:t>
      </w:r>
      <w:r w:rsidRPr="00293623">
        <w:rPr>
          <w:lang w:bidi="th-TH"/>
        </w:rPr>
        <w:t xml:space="preserve">2. </w:t>
      </w:r>
      <w:r w:rsidRPr="00293623">
        <w:rPr>
          <w:cs/>
          <w:lang w:val="en" w:bidi="th-TH"/>
        </w:rPr>
        <w:t>มิเตอร์ตรวจรับ คือ</w:t>
      </w:r>
      <w:r w:rsidRPr="00293623">
        <w:rPr>
          <w:rFonts w:eastAsia="Times New Roman"/>
          <w:sz w:val="36"/>
          <w:szCs w:val="36"/>
          <w:cs/>
          <w:lang w:bidi="th-TH"/>
        </w:rPr>
        <w:t xml:space="preserve"> </w:t>
      </w:r>
      <w:r w:rsidRPr="00293623">
        <w:rPr>
          <w:rFonts w:eastAsia="Times New Roman"/>
          <w:cs/>
          <w:lang w:bidi="th-TH"/>
        </w:rPr>
        <w:t>การสุ่มเอามิเตอร์ที่การไฟฟ้าส่ว</w:t>
      </w:r>
      <w:r>
        <w:rPr>
          <w:rFonts w:eastAsia="Times New Roman"/>
          <w:cs/>
          <w:lang w:bidi="th-TH"/>
        </w:rPr>
        <w:t>นภูมิภาคซื้อจากบริษัทเอกชน มา</w:t>
      </w:r>
      <w:r>
        <w:rPr>
          <w:rFonts w:eastAsia="Times New Roman" w:hint="cs"/>
          <w:cs/>
          <w:lang w:bidi="th-TH"/>
        </w:rPr>
        <w:t>ทดสอบ</w:t>
      </w:r>
      <w:r w:rsidRPr="00293623">
        <w:rPr>
          <w:rFonts w:eastAsia="Times New Roman"/>
          <w:cs/>
          <w:lang w:bidi="th-TH"/>
        </w:rPr>
        <w:t xml:space="preserve">ค่าความเที่ยงตรงของมิเตอร์ให้อยู่ในเกณฑ์ที่การไฟฟ้ากำหนด </w:t>
      </w:r>
      <w:r w:rsidRPr="00293623">
        <w:rPr>
          <w:rFonts w:eastAsia="Times New Roman"/>
          <w:lang w:bidi="th-TH"/>
        </w:rPr>
        <w:t xml:space="preserve">3. </w:t>
      </w:r>
      <w:r w:rsidRPr="00293623">
        <w:rPr>
          <w:rFonts w:eastAsia="Times New Roman"/>
          <w:cs/>
          <w:lang w:bidi="th-TH"/>
        </w:rPr>
        <w:t>มิเตอร์ซ่อมสร้าง คือ มิเตอร์ที่ชำรุดและหมดประกันคุณภาพแล้ว ทางการไฟฟ้าส่วนภูมิภาคนั้นจะนำมาซ่อมบำรุงเพื่อที่จะนำกลับไปเป็นมิเตอร์สำรองตอนที่มิเตอร์ใหม่มีไม่เพียงพอต่อความต้องการ</w:t>
      </w:r>
    </w:p>
    <w:p w:rsidR="000A7F87" w:rsidRPr="00447320" w:rsidRDefault="000A7F87" w:rsidP="000A7F87">
      <w:pPr>
        <w:rPr>
          <w:cs/>
          <w:lang w:val="en" w:bidi="th-TH"/>
        </w:rPr>
      </w:pPr>
    </w:p>
    <w:p w:rsidR="000A7F87" w:rsidRPr="00293623" w:rsidRDefault="000A7F87" w:rsidP="000A7F87">
      <w:pPr>
        <w:rPr>
          <w:b/>
          <w:bCs/>
          <w:lang w:bidi="th-TH"/>
        </w:rPr>
      </w:pPr>
      <w:r w:rsidRPr="00293623">
        <w:rPr>
          <w:b/>
          <w:bCs/>
          <w:lang w:bidi="th-TH"/>
        </w:rPr>
        <w:t xml:space="preserve">1.1.   </w:t>
      </w:r>
      <w:r w:rsidRPr="00293623">
        <w:rPr>
          <w:b/>
          <w:bCs/>
          <w:cs/>
          <w:lang w:bidi="th-TH"/>
        </w:rPr>
        <w:t>วัตถุประสงค์ของการฝึกงาน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1.1.1.   </w:t>
      </w:r>
      <w:r w:rsidRPr="00293623">
        <w:rPr>
          <w:cs/>
          <w:lang w:bidi="th-TH"/>
        </w:rPr>
        <w:t>เพื่อเรียนรู้ประสบการณ์การทำงานจริง</w:t>
      </w:r>
    </w:p>
    <w:p w:rsidR="000A7F87" w:rsidRPr="00293623" w:rsidRDefault="000A7F87" w:rsidP="000A7F87">
      <w:pPr>
        <w:rPr>
          <w:cs/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1.1.2.   </w:t>
      </w:r>
      <w:r w:rsidRPr="00293623">
        <w:rPr>
          <w:cs/>
          <w:lang w:bidi="th-TH"/>
        </w:rPr>
        <w:t>เพื่อฝึกความรับผิดชอบในหน้าที่ ที่ได้รับมอบหมาย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1.1.3.   </w:t>
      </w:r>
      <w:r w:rsidRPr="00293623">
        <w:rPr>
          <w:cs/>
          <w:lang w:bidi="th-TH"/>
        </w:rPr>
        <w:t>เพื่อฝึกความตรงต่อเวลา</w:t>
      </w:r>
    </w:p>
    <w:p w:rsidR="000A7F87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1.1.4.   </w:t>
      </w:r>
      <w:r w:rsidRPr="00293623">
        <w:rPr>
          <w:cs/>
          <w:lang w:bidi="th-TH"/>
        </w:rPr>
        <w:t>เพื่อเรียนรู้ปัญหาต่างๆ และ เรียนรู้ที่จะแก้ปัญหาเฉพาะหน้าในการทำงาน</w:t>
      </w:r>
    </w:p>
    <w:p w:rsidR="009D3FAA" w:rsidRPr="009D3FAA" w:rsidRDefault="009D3FAA" w:rsidP="000A7F87">
      <w:pPr>
        <w:rPr>
          <w:sz w:val="16"/>
          <w:szCs w:val="16"/>
          <w:cs/>
          <w:lang w:bidi="th-TH"/>
        </w:rPr>
      </w:pPr>
    </w:p>
    <w:p w:rsidR="000A7F87" w:rsidRPr="00293623" w:rsidRDefault="000A7F87" w:rsidP="000A7F87">
      <w:pPr>
        <w:rPr>
          <w:b/>
          <w:bCs/>
          <w:lang w:bidi="th-TH"/>
        </w:rPr>
      </w:pPr>
      <w:r w:rsidRPr="00293623">
        <w:rPr>
          <w:b/>
          <w:bCs/>
          <w:lang w:bidi="th-TH"/>
        </w:rPr>
        <w:t xml:space="preserve">1.2.   </w:t>
      </w:r>
      <w:r w:rsidRPr="00293623">
        <w:rPr>
          <w:b/>
          <w:bCs/>
          <w:cs/>
          <w:lang w:bidi="th-TH"/>
        </w:rPr>
        <w:t>ขอบเขตงาน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1.2.1.   </w:t>
      </w:r>
      <w:r w:rsidRPr="00293623">
        <w:rPr>
          <w:cs/>
          <w:lang w:bidi="th-TH"/>
        </w:rPr>
        <w:t xml:space="preserve">ประกอบมิเตอร์ซ่อมสร้าง 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1.2.2.   </w:t>
      </w:r>
      <w:r w:rsidRPr="00293623">
        <w:rPr>
          <w:cs/>
          <w:lang w:bidi="th-TH"/>
        </w:rPr>
        <w:t xml:space="preserve">ตรวจสอบค่าความเที่ยงตรงของมิเตอร์ </w:t>
      </w:r>
      <w:r w:rsidRPr="00293623">
        <w:rPr>
          <w:lang w:bidi="th-TH"/>
        </w:rPr>
        <w:t xml:space="preserve">1 </w:t>
      </w:r>
      <w:r w:rsidRPr="00293623">
        <w:rPr>
          <w:cs/>
          <w:lang w:bidi="th-TH"/>
        </w:rPr>
        <w:t>เฟส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1.2.3.   </w:t>
      </w:r>
      <w:r w:rsidRPr="00293623">
        <w:rPr>
          <w:cs/>
          <w:lang w:bidi="th-TH"/>
        </w:rPr>
        <w:t>คัดแยกมิเตอร์เคลม</w:t>
      </w:r>
      <w:r>
        <w:rPr>
          <w:lang w:bidi="th-TH"/>
        </w:rPr>
        <w:t xml:space="preserve"> </w:t>
      </w:r>
    </w:p>
    <w:p w:rsidR="000A7F87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1.2.4.   </w:t>
      </w:r>
      <w:r w:rsidRPr="00293623">
        <w:rPr>
          <w:cs/>
          <w:lang w:bidi="th-TH"/>
        </w:rPr>
        <w:t xml:space="preserve">ตรวจสอบคลังพัสดุ </w:t>
      </w:r>
    </w:p>
    <w:p w:rsidR="002A23FB" w:rsidRDefault="002A23FB" w:rsidP="000A7F87">
      <w:pPr>
        <w:rPr>
          <w:rFonts w:hint="cs"/>
          <w:cs/>
          <w:lang w:bidi="th-TH"/>
        </w:rPr>
      </w:pPr>
      <w:r>
        <w:rPr>
          <w:cs/>
          <w:lang w:bidi="th-TH"/>
        </w:rPr>
        <w:tab/>
      </w:r>
      <w:r>
        <w:rPr>
          <w:lang w:bidi="th-TH"/>
        </w:rPr>
        <w:t xml:space="preserve">1.2.5. </w:t>
      </w:r>
      <w:r>
        <w:rPr>
          <w:lang w:bidi="th-TH"/>
        </w:rPr>
        <w:tab/>
      </w:r>
      <w:r>
        <w:rPr>
          <w:rFonts w:hint="cs"/>
          <w:cs/>
          <w:lang w:bidi="th-TH"/>
        </w:rPr>
        <w:t>ตรวจรับมิเตอร์</w:t>
      </w:r>
    </w:p>
    <w:p w:rsidR="00A65887" w:rsidRPr="0083611D" w:rsidRDefault="006A231B" w:rsidP="0058179A">
      <w:pPr>
        <w:rPr>
          <w:rFonts w:hint="cs"/>
          <w:cs/>
          <w:lang w:bidi="th-TH"/>
        </w:rPr>
      </w:pPr>
      <w:r>
        <w:rPr>
          <w:lang w:bidi="th-TH"/>
        </w:rPr>
        <w:tab/>
        <w:t xml:space="preserve">1.2.6. </w:t>
      </w:r>
      <w:r>
        <w:rPr>
          <w:lang w:bidi="th-TH"/>
        </w:rPr>
        <w:tab/>
      </w:r>
      <w:r>
        <w:rPr>
          <w:rFonts w:hint="cs"/>
          <w:cs/>
          <w:lang w:bidi="th-TH"/>
        </w:rPr>
        <w:t>ตรวจสอบสถานะการเคลม</w:t>
      </w:r>
    </w:p>
    <w:p w:rsidR="00C828DF" w:rsidRPr="0083611D" w:rsidRDefault="00C828DF" w:rsidP="00650CBA">
      <w:pPr>
        <w:ind w:right="48" w:firstLine="510"/>
        <w:jc w:val="thaiDistribute"/>
        <w:rPr>
          <w:cs/>
          <w:lang w:bidi="th-TH"/>
        </w:rPr>
      </w:pPr>
    </w:p>
    <w:p w:rsidR="00C828DF" w:rsidRPr="0083611D" w:rsidRDefault="00C828DF" w:rsidP="000E397B">
      <w:pPr>
        <w:jc w:val="thaiDistribute"/>
        <w:rPr>
          <w:lang w:bidi="th-TH"/>
        </w:rPr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6575A8" w:rsidRPr="0083611D" w:rsidRDefault="006575A8" w:rsidP="000E397B">
      <w:pPr>
        <w:jc w:val="thaiDistribute"/>
      </w:pPr>
    </w:p>
    <w:p w:rsidR="006575A8" w:rsidRPr="0083611D" w:rsidRDefault="006575A8" w:rsidP="000E397B">
      <w:pPr>
        <w:jc w:val="thaiDistribute"/>
        <w:rPr>
          <w:lang w:bidi="th-TH"/>
        </w:rPr>
      </w:pPr>
    </w:p>
    <w:p w:rsidR="00BA03FB" w:rsidRDefault="00BD75D1" w:rsidP="006523A8">
      <w:pPr>
        <w:pStyle w:val="ENG-H1"/>
        <w:spacing w:after="0"/>
      </w:pPr>
      <w:bookmarkStart w:id="37" w:name="_Toc352954137"/>
      <w:r w:rsidRPr="0083611D">
        <w:rPr>
          <w:cs/>
          <w:lang w:bidi="th-TH"/>
        </w:rPr>
        <w:lastRenderedPageBreak/>
        <w:t>ลักษ</w:t>
      </w:r>
      <w:bookmarkStart w:id="38" w:name="_GoBack"/>
      <w:bookmarkEnd w:id="38"/>
      <w:r w:rsidRPr="0083611D">
        <w:rPr>
          <w:cs/>
          <w:lang w:bidi="th-TH"/>
        </w:rPr>
        <w:t>ณะของงานที่ฝึก</w:t>
      </w:r>
      <w:bookmarkEnd w:id="37"/>
    </w:p>
    <w:p w:rsidR="006523A8" w:rsidRPr="0083611D" w:rsidRDefault="006523A8" w:rsidP="006523A8">
      <w:pPr>
        <w:rPr>
          <w:sz w:val="14"/>
          <w:szCs w:val="14"/>
        </w:rPr>
      </w:pPr>
    </w:p>
    <w:p w:rsidR="00C91FC0" w:rsidRPr="0083611D" w:rsidRDefault="00C91FC0" w:rsidP="002D3C71">
      <w:pPr>
        <w:pStyle w:val="ENG-H2"/>
        <w:rPr>
          <w:rFonts w:cs="Cordia New"/>
        </w:rPr>
      </w:pPr>
      <w:bookmarkStart w:id="39" w:name="_Toc273107727"/>
      <w:bookmarkStart w:id="40" w:name="_Toc352954138"/>
      <w:bookmarkStart w:id="41" w:name="_Toc273106114"/>
      <w:bookmarkStart w:id="42" w:name="_Toc273107737"/>
      <w:bookmarkEnd w:id="39"/>
      <w:r w:rsidRPr="0083611D">
        <w:rPr>
          <w:rFonts w:cs="Cordia New"/>
          <w:cs/>
        </w:rPr>
        <w:t>บันทึกประจำวันการฝึกงาน</w:t>
      </w:r>
      <w:bookmarkEnd w:id="40"/>
    </w:p>
    <w:p w:rsidR="00DA6AFB" w:rsidRDefault="00FD2F8F" w:rsidP="00DA6AFB">
      <w:pPr>
        <w:pStyle w:val="ENG-Table"/>
      </w:pPr>
      <w:bookmarkStart w:id="43" w:name="_Toc352952272"/>
      <w:r w:rsidRPr="0083611D">
        <w:rPr>
          <w:cs/>
        </w:rPr>
        <w:t>บันทึกประจำวันการฝึกงาน</w:t>
      </w:r>
      <w:bookmarkEnd w:id="4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9"/>
        <w:gridCol w:w="8225"/>
      </w:tblGrid>
      <w:tr w:rsidR="00DB54A8" w:rsidRPr="00017ECC" w:rsidTr="00833B90">
        <w:tc>
          <w:tcPr>
            <w:tcW w:w="1002" w:type="dxa"/>
            <w:shd w:val="clear" w:color="auto" w:fill="auto"/>
          </w:tcPr>
          <w:p w:rsidR="00DB54A8" w:rsidRPr="00017ECC" w:rsidRDefault="00DB54A8" w:rsidP="00833B90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>วันที่</w:t>
            </w:r>
          </w:p>
        </w:tc>
        <w:tc>
          <w:tcPr>
            <w:tcW w:w="8618" w:type="dxa"/>
            <w:shd w:val="clear" w:color="auto" w:fill="auto"/>
          </w:tcPr>
          <w:p w:rsidR="00DB54A8" w:rsidRPr="00017ECC" w:rsidRDefault="00DB54A8" w:rsidP="00833B90">
            <w:pPr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>งานที่ได้รับมอบหมาย</w:t>
            </w:r>
          </w:p>
        </w:tc>
      </w:tr>
      <w:tr w:rsidR="00DB54A8" w:rsidRPr="00017ECC" w:rsidTr="00833B90">
        <w:tc>
          <w:tcPr>
            <w:tcW w:w="1002" w:type="dxa"/>
            <w:shd w:val="clear" w:color="auto" w:fill="auto"/>
          </w:tcPr>
          <w:p w:rsidR="00DB54A8" w:rsidRPr="00017ECC" w:rsidRDefault="00DB54A8" w:rsidP="00833B90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1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u w:val="single"/>
                <w:cs/>
                <w:lang w:bidi="th-TH"/>
              </w:rPr>
              <w:t>เรียนรู้ส่วนประกอบต่างๆของมิเตอร์</w:t>
            </w:r>
            <w:r w:rsidRPr="00833B90">
              <w:rPr>
                <w:u w:val="single"/>
                <w:lang w:bidi="th-TH"/>
              </w:rPr>
              <w:t xml:space="preserve"> 1 </w:t>
            </w:r>
            <w:r w:rsidRPr="00833B90">
              <w:rPr>
                <w:u w:val="single"/>
                <w:cs/>
                <w:lang w:bidi="th-TH"/>
              </w:rPr>
              <w:t>เฟส</w:t>
            </w:r>
          </w:p>
          <w:p w:rsidR="00DB54A8" w:rsidRPr="00017ECC" w:rsidRDefault="00DB54A8" w:rsidP="00833B90">
            <w:pPr>
              <w:ind w:firstLine="0"/>
              <w:jc w:val="left"/>
              <w:rPr>
                <w:cs/>
                <w:lang w:bidi="th-TH"/>
              </w:rPr>
            </w:pPr>
            <w:r w:rsidRPr="00833B90">
              <w:rPr>
                <w:sz w:val="28"/>
                <w:szCs w:val="28"/>
                <w:lang w:bidi="th-TH"/>
              </w:rPr>
              <w:t xml:space="preserve"> </w:t>
            </w:r>
            <w:r w:rsidRPr="00833B90">
              <w:rPr>
                <w:sz w:val="28"/>
                <w:szCs w:val="28"/>
                <w:cs/>
                <w:lang w:bidi="th-TH"/>
              </w:rPr>
              <w:t xml:space="preserve">ซึ่งที่ผู้ฝึกงานได้เรียนรู้มานั้น จะเป็นส่วนประกอบใหญ่ๆ ดังนี้ ฐานมิเตอร์ </w:t>
            </w:r>
            <w:r w:rsidRPr="00833B90">
              <w:rPr>
                <w:sz w:val="28"/>
                <w:szCs w:val="28"/>
                <w:lang w:bidi="th-TH"/>
              </w:rPr>
              <w:t xml:space="preserve">(Base), Register, </w:t>
            </w:r>
            <w:r w:rsidRPr="00833B90">
              <w:rPr>
                <w:sz w:val="28"/>
                <w:szCs w:val="28"/>
              </w:rPr>
              <w:t xml:space="preserve">Rotor </w:t>
            </w:r>
            <w:r w:rsidRPr="00833B90">
              <w:rPr>
                <w:sz w:val="28"/>
                <w:szCs w:val="28"/>
                <w:cs/>
                <w:lang w:bidi="th-TH"/>
              </w:rPr>
              <w:t>และโครงมิเตอร์ซึ่งจะมีส่วนประกอบย่อยๆอยู่ แต่ผู้ฝึกงานไม่ได้ลงในรายละเอียดในส่วนนั้น</w:t>
            </w:r>
          </w:p>
        </w:tc>
      </w:tr>
      <w:tr w:rsidR="00DB54A8" w:rsidRPr="00017ECC" w:rsidTr="00833B90">
        <w:tc>
          <w:tcPr>
            <w:tcW w:w="1002" w:type="dxa"/>
            <w:shd w:val="clear" w:color="auto" w:fill="auto"/>
          </w:tcPr>
          <w:p w:rsidR="00DB54A8" w:rsidRPr="00017ECC" w:rsidRDefault="00DB54A8" w:rsidP="00833B90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2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Default="00DB54A8" w:rsidP="00833B90">
            <w:pPr>
              <w:ind w:firstLine="0"/>
              <w:jc w:val="left"/>
              <w:rPr>
                <w:lang w:bidi="th-TH"/>
              </w:rPr>
            </w:pPr>
            <w:r w:rsidRPr="00833B90">
              <w:rPr>
                <w:u w:val="single"/>
                <w:cs/>
                <w:lang w:bidi="th-TH"/>
              </w:rPr>
              <w:t xml:space="preserve">เรียนรู้วิธีการประกอบมิเตอร์ซ่อมสร้าง </w:t>
            </w:r>
            <w:r w:rsidRPr="00833B90">
              <w:rPr>
                <w:u w:val="single"/>
                <w:lang w:bidi="th-TH"/>
              </w:rPr>
              <w:t>1</w:t>
            </w:r>
            <w:r w:rsidRPr="00833B90">
              <w:rPr>
                <w:u w:val="single"/>
                <w:cs/>
                <w:lang w:bidi="th-TH"/>
              </w:rPr>
              <w:t xml:space="preserve"> เฟส</w:t>
            </w:r>
            <w:r w:rsidRPr="00017ECC">
              <w:rPr>
                <w:cs/>
                <w:lang w:bidi="th-TH"/>
              </w:rPr>
              <w:t xml:space="preserve"> </w:t>
            </w:r>
          </w:p>
          <w:p w:rsidR="00DB54A8" w:rsidRPr="00017ECC" w:rsidRDefault="00DB54A8" w:rsidP="00833B90">
            <w:pPr>
              <w:ind w:firstLine="0"/>
              <w:jc w:val="left"/>
              <w:rPr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โดยศึกษาการประกอบมิเตอร์</w:t>
            </w:r>
            <w:r w:rsidRPr="00833B90">
              <w:rPr>
                <w:sz w:val="28"/>
                <w:szCs w:val="28"/>
                <w:cs/>
                <w:lang w:bidi="th-TH"/>
              </w:rPr>
              <w:t>จาก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833B90">
              <w:rPr>
                <w:sz w:val="28"/>
                <w:szCs w:val="28"/>
                <w:cs/>
                <w:lang w:bidi="th-TH"/>
              </w:rPr>
              <w:t>นายธีรภาพ  จินดามณี ซึ่งเป็นหนึ่งในพี่ที่ดูแลผู้ฝึกงาน หลังจากนั้นได้ลองประกอบมิเตอร์ซ่อมสร้าง</w:t>
            </w:r>
            <w:r w:rsidRPr="00833B90">
              <w:rPr>
                <w:sz w:val="28"/>
                <w:szCs w:val="28"/>
                <w:lang w:bidi="th-TH"/>
              </w:rPr>
              <w:t xml:space="preserve"> 1 </w:t>
            </w:r>
            <w:r w:rsidRPr="00833B90">
              <w:rPr>
                <w:sz w:val="28"/>
                <w:szCs w:val="28"/>
                <w:cs/>
                <w:lang w:bidi="th-TH"/>
              </w:rPr>
              <w:t>เฟส โดยมี พี่เลี้ยงการฝึกงานเป็นผู้ให้คำแนะนำ</w:t>
            </w:r>
          </w:p>
        </w:tc>
      </w:tr>
      <w:tr w:rsidR="00DB54A8" w:rsidRPr="00017ECC" w:rsidTr="00833B90">
        <w:tc>
          <w:tcPr>
            <w:tcW w:w="1002" w:type="dxa"/>
            <w:shd w:val="clear" w:color="auto" w:fill="auto"/>
          </w:tcPr>
          <w:p w:rsidR="00FE1C65" w:rsidRDefault="00DB54A8" w:rsidP="00833B90">
            <w:pPr>
              <w:tabs>
                <w:tab w:val="clear" w:pos="567"/>
              </w:tabs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>3</w:t>
            </w:r>
            <w:r>
              <w:rPr>
                <w:lang w:bidi="th-TH"/>
              </w:rPr>
              <w:t>-11</w:t>
            </w:r>
          </w:p>
          <w:p w:rsidR="00DB54A8" w:rsidRPr="00017ECC" w:rsidRDefault="009E6110" w:rsidP="00833B90">
            <w:pPr>
              <w:tabs>
                <w:tab w:val="clear" w:pos="567"/>
              </w:tabs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เ</w:t>
            </w:r>
            <w:r w:rsidR="00DB54A8" w:rsidRPr="00017ECC">
              <w:rPr>
                <w:cs/>
                <w:lang w:bidi="th-TH"/>
              </w:rPr>
              <w:t xml:space="preserve">มษายน </w:t>
            </w:r>
            <w:r w:rsidR="00DB54A8" w:rsidRPr="00017ECC"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u w:val="single"/>
                <w:cs/>
                <w:lang w:bidi="th-TH"/>
              </w:rPr>
              <w:t xml:space="preserve">ประกอบมิเตอร์ซ่อมสร้าง </w:t>
            </w:r>
            <w:r w:rsidRPr="00833B90">
              <w:rPr>
                <w:u w:val="single"/>
                <w:lang w:bidi="th-TH"/>
              </w:rPr>
              <w:t xml:space="preserve">1 </w:t>
            </w:r>
            <w:r w:rsidRPr="00833B90">
              <w:rPr>
                <w:u w:val="single"/>
                <w:cs/>
                <w:lang w:bidi="th-TH"/>
              </w:rPr>
              <w:t>เฟสด้วยตัวเอง</w:t>
            </w:r>
          </w:p>
          <w:p w:rsidR="00DB54A8" w:rsidRPr="00AD5EA5" w:rsidRDefault="00DB54A8" w:rsidP="00833B90">
            <w:pPr>
              <w:ind w:firstLine="0"/>
              <w:jc w:val="left"/>
              <w:rPr>
                <w:cs/>
                <w:lang w:bidi="th-TH"/>
              </w:rPr>
            </w:pPr>
            <w:r w:rsidRPr="00833B90">
              <w:rPr>
                <w:sz w:val="28"/>
                <w:szCs w:val="28"/>
                <w:cs/>
                <w:lang w:bidi="th-TH"/>
              </w:rPr>
              <w:t>วิธีการประกอบคร</w:t>
            </w:r>
            <w:r w:rsidR="00107E5B" w:rsidRPr="00833B90">
              <w:rPr>
                <w:rFonts w:hint="cs"/>
                <w:sz w:val="28"/>
                <w:szCs w:val="28"/>
                <w:cs/>
                <w:lang w:bidi="th-TH"/>
              </w:rPr>
              <w:t>่</w:t>
            </w:r>
            <w:r w:rsidRPr="00833B90">
              <w:rPr>
                <w:sz w:val="28"/>
                <w:szCs w:val="28"/>
                <w:cs/>
                <w:lang w:bidi="th-TH"/>
              </w:rPr>
              <w:t>าวๆมีดังนี้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833B90">
              <w:rPr>
                <w:sz w:val="28"/>
                <w:szCs w:val="28"/>
                <w:lang w:bidi="th-TH"/>
              </w:rPr>
              <w:t>1.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ตรวจสอบส่วนประกอบต่างๆข</w:t>
            </w:r>
            <w:r w:rsidR="00107E5B" w:rsidRPr="00833B90">
              <w:rPr>
                <w:rFonts w:hint="cs"/>
                <w:sz w:val="28"/>
                <w:szCs w:val="28"/>
                <w:cs/>
                <w:lang w:bidi="th-TH"/>
              </w:rPr>
              <w:t>องมิเตอร์ว่าใช้ได้หรือไม่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833B90">
              <w:rPr>
                <w:sz w:val="28"/>
                <w:szCs w:val="28"/>
                <w:lang w:bidi="th-TH"/>
              </w:rPr>
              <w:t xml:space="preserve">2. </w:t>
            </w:r>
            <w:r w:rsidR="00107E5B" w:rsidRPr="00833B90">
              <w:rPr>
                <w:rFonts w:hint="cs"/>
                <w:sz w:val="28"/>
                <w:szCs w:val="28"/>
                <w:cs/>
                <w:lang w:bidi="th-TH"/>
              </w:rPr>
              <w:t>นำ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โครงมิเตอร์ไปวางบนฐานมิเตอร์ </w:t>
            </w:r>
            <w:r w:rsidRPr="00833B90">
              <w:rPr>
                <w:sz w:val="28"/>
                <w:szCs w:val="28"/>
                <w:lang w:bidi="th-TH"/>
              </w:rPr>
              <w:t xml:space="preserve">3.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จัดสายไฟต่างๆให้เป็นระเบียบโดยสายไฟห้ามพันกันเด็ดขาด จากนั้นทำการไขนอต</w:t>
            </w:r>
            <w:r w:rsidRPr="00833B90">
              <w:rPr>
                <w:sz w:val="28"/>
                <w:szCs w:val="28"/>
                <w:lang w:bidi="th-TH"/>
              </w:rPr>
              <w:t xml:space="preserve"> (Knot)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ระหว่างโครงมิเตอร์กับฐานมิเตอร์ให้ติดกัน </w:t>
            </w:r>
            <w:r w:rsidRPr="00833B90">
              <w:rPr>
                <w:sz w:val="28"/>
                <w:szCs w:val="28"/>
                <w:lang w:bidi="th-TH"/>
              </w:rPr>
              <w:t xml:space="preserve">4.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ติด</w:t>
            </w:r>
            <w:r>
              <w:rPr>
                <w:rFonts w:hint="cs"/>
                <w:cs/>
                <w:lang w:bidi="th-TH"/>
              </w:rPr>
              <w:t xml:space="preserve"> </w:t>
            </w:r>
            <w:r w:rsidRPr="00833B90">
              <w:rPr>
                <w:sz w:val="28"/>
                <w:szCs w:val="28"/>
                <w:lang w:bidi="th-TH"/>
              </w:rPr>
              <w:t>Register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ให้เข้ากับโครงมิเตอร์ </w:t>
            </w:r>
            <w:r w:rsidRPr="00833B90">
              <w:rPr>
                <w:sz w:val="28"/>
                <w:szCs w:val="28"/>
                <w:lang w:bidi="th-TH"/>
              </w:rPr>
              <w:t>5.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นำไปตรวจสอบค่าความเที่ยงตรงของมิเตอร์ </w:t>
            </w:r>
            <w:r w:rsidRPr="00833B90">
              <w:rPr>
                <w:sz w:val="28"/>
                <w:szCs w:val="28"/>
                <w:lang w:bidi="th-TH"/>
              </w:rPr>
              <w:t xml:space="preserve">6. </w:t>
            </w:r>
            <w:r w:rsidR="00107E5B"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ติดแผ่น </w:t>
            </w:r>
            <w:r w:rsidR="00107E5B" w:rsidRPr="00833B90">
              <w:rPr>
                <w:sz w:val="28"/>
                <w:szCs w:val="28"/>
                <w:lang w:bidi="th-TH"/>
              </w:rPr>
              <w:t>Name plate 7.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ครอบฝาแก้ว </w:t>
            </w:r>
            <w:r w:rsidR="00107E5B" w:rsidRPr="00833B90">
              <w:rPr>
                <w:sz w:val="28"/>
                <w:szCs w:val="28"/>
                <w:lang w:bidi="th-TH"/>
              </w:rPr>
              <w:t>8</w:t>
            </w:r>
            <w:r w:rsidRPr="00833B90">
              <w:rPr>
                <w:sz w:val="28"/>
                <w:szCs w:val="28"/>
                <w:lang w:bidi="th-TH"/>
              </w:rPr>
              <w:t>.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ร้อยตะกั่วและประทับตราสัญลักษณ์ของการไฟฟ้า </w:t>
            </w:r>
          </w:p>
        </w:tc>
      </w:tr>
      <w:tr w:rsidR="00DB54A8" w:rsidRPr="00017ECC" w:rsidTr="00833B90">
        <w:tc>
          <w:tcPr>
            <w:tcW w:w="1002" w:type="dxa"/>
            <w:shd w:val="clear" w:color="auto" w:fill="auto"/>
          </w:tcPr>
          <w:p w:rsidR="00DB54A8" w:rsidRPr="00017ECC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18</w:t>
            </w: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เรียนรู้วิธีการทดสอบค่าความเที่ยงตรงของมิเตอร์ซ่อมสร้าง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rtl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หลังจากที่ได้ประกอบมิเตอร์ซ่อมสร้างมาจนชำนาญแล้ว ทางแผนกของผู้ฝึกงานได้ให้ผู้ฝึกงานได้ลองเปลี่ยนงานมาเป็นการทดสอบมิเตอร์ โดยมี </w:t>
            </w:r>
            <w:r w:rsidRPr="00833B90">
              <w:rPr>
                <w:sz w:val="28"/>
                <w:szCs w:val="28"/>
                <w:cs/>
                <w:lang w:bidi="th-TH"/>
              </w:rPr>
              <w:t>นายธนพล จันทร์วัน</w:t>
            </w:r>
            <w:r w:rsidRPr="00833B90"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และ นายสุวสันต์ ตาขันทะ</w:t>
            </w:r>
            <w:r w:rsidRPr="00833B90"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เป็นผู้ดูแลและให้คำแนะนำในส่วนของการทำงานในเรื่องนี้</w:t>
            </w:r>
          </w:p>
          <w:p w:rsidR="00FE1C65" w:rsidRPr="00833B90" w:rsidRDefault="00FE1C65" w:rsidP="00833B90">
            <w:pPr>
              <w:ind w:firstLine="0"/>
              <w:jc w:val="left"/>
              <w:rPr>
                <w:sz w:val="28"/>
                <w:szCs w:val="28"/>
                <w:rtl/>
                <w:cs/>
              </w:rPr>
            </w:pPr>
          </w:p>
        </w:tc>
      </w:tr>
      <w:tr w:rsidR="00DB54A8" w:rsidRPr="00017ECC" w:rsidTr="00833B90">
        <w:tc>
          <w:tcPr>
            <w:tcW w:w="1002" w:type="dxa"/>
            <w:shd w:val="clear" w:color="auto" w:fill="auto"/>
          </w:tcPr>
          <w:p w:rsidR="00FE1C65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19-24</w:t>
            </w: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>เมษายน</w:t>
            </w:r>
          </w:p>
          <w:p w:rsidR="00DB54A8" w:rsidRPr="00017ECC" w:rsidRDefault="00DB54A8" w:rsidP="00833B90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 xml:space="preserve">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ทดสอบค่าความความเที่ยงตรงของมิเตอร์ซ่อมสร้าง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การทดสอบความเที่ยงตรงของมิเตอร์โดยการนำขึ้นเครื่องทดสอบมิเตอร์ การทดสอบนั้นจะมีหลักๆ ดังนี้ การทดสอบค่า </w:t>
            </w:r>
            <w:r w:rsidRPr="00833B90">
              <w:rPr>
                <w:sz w:val="28"/>
                <w:szCs w:val="28"/>
                <w:lang w:bidi="th-TH"/>
              </w:rPr>
              <w:t xml:space="preserve">Full load, Half load, Low load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โดยเครื่องทดสอบนั้นจะมีที่ตรวจจับการหมุนของ </w:t>
            </w:r>
            <w:r w:rsidRPr="00833B90">
              <w:rPr>
                <w:sz w:val="28"/>
                <w:szCs w:val="28"/>
                <w:lang w:bidi="th-TH"/>
              </w:rPr>
              <w:t xml:space="preserve">Rotor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ว่ามีค่าความผิดพลาดกี่</w:t>
            </w:r>
            <w:r w:rsidRPr="00833B90">
              <w:rPr>
                <w:sz w:val="28"/>
                <w:szCs w:val="28"/>
                <w:cs/>
                <w:lang w:bidi="th-TH"/>
              </w:rPr>
              <w:t>เปอร์เซ็นต์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โดยวิธีการทดสอบนั้นมีดังนี้ </w:t>
            </w:r>
            <w:r w:rsidRPr="00833B90">
              <w:rPr>
                <w:sz w:val="28"/>
                <w:szCs w:val="28"/>
                <w:lang w:bidi="th-TH"/>
              </w:rPr>
              <w:t xml:space="preserve">1.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นำมิเตอร์ขึ้นเครื่องทดสอบมิเตอร์</w:t>
            </w:r>
            <w:r w:rsidRPr="00833B90">
              <w:rPr>
                <w:sz w:val="28"/>
                <w:szCs w:val="28"/>
                <w:lang w:bidi="th-TH"/>
              </w:rPr>
              <w:t>2.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เปิดเครื่องทดสอบมิเตอร์และเปิดโปรแกรมที่ใช้ทดสอบมิเตอร์ในคอมพิวเตอร์</w:t>
            </w:r>
            <w:r w:rsidRPr="00833B90">
              <w:rPr>
                <w:sz w:val="28"/>
                <w:szCs w:val="28"/>
                <w:lang w:bidi="th-TH"/>
              </w:rPr>
              <w:t xml:space="preserve"> (Computer) 3.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ดูค่าที่แสดงบนเครื่องทดสอบมิเตอร์ </w:t>
            </w:r>
            <w:r w:rsidRPr="00833B90">
              <w:rPr>
                <w:sz w:val="28"/>
                <w:szCs w:val="28"/>
                <w:lang w:bidi="th-TH"/>
              </w:rPr>
              <w:t>4.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ปรับค่า </w:t>
            </w:r>
            <w:r w:rsidRPr="00833B90">
              <w:rPr>
                <w:sz w:val="28"/>
                <w:szCs w:val="28"/>
                <w:lang w:bidi="th-TH"/>
              </w:rPr>
              <w:t>Full load, Half load, Low load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ของมิเตอร์ ตามลำดับ </w:t>
            </w:r>
            <w:r w:rsidRPr="00833B90">
              <w:rPr>
                <w:sz w:val="28"/>
                <w:szCs w:val="28"/>
                <w:lang w:bidi="th-TH"/>
              </w:rPr>
              <w:t xml:space="preserve">5.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นำมิเตอร์ออกจากเครื่องทดสอบ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090E95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lastRenderedPageBreak/>
              <w:t xml:space="preserve">25-26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ตรวจสอบคลังพัสดุ</w:t>
            </w:r>
          </w:p>
          <w:p w:rsidR="00DB54A8" w:rsidRDefault="00DB54A8" w:rsidP="00833B90">
            <w:pPr>
              <w:ind w:firstLine="0"/>
              <w:jc w:val="left"/>
              <w:rPr>
                <w:sz w:val="28"/>
                <w:szCs w:val="28"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เป็นการตรวจสอบที่ทำ </w:t>
            </w:r>
            <w:r w:rsidRPr="00833B90">
              <w:rPr>
                <w:sz w:val="28"/>
                <w:szCs w:val="28"/>
                <w:lang w:bidi="th-TH"/>
              </w:rPr>
              <w:t>3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เดือน </w:t>
            </w:r>
            <w:r w:rsidRPr="00833B90">
              <w:rPr>
                <w:sz w:val="28"/>
                <w:szCs w:val="28"/>
                <w:lang w:bidi="th-TH"/>
              </w:rPr>
              <w:t>1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ครั้ง โดยเราทำการตรวจสอบส่วนประกอบต่างๆที่ใช้ในการประกอบมิเตอร์ซ่อมสร้าง เพื่อจะได้ทราบว่าส่วนประกอบมีจำนวนเท่าไร ถ้าใกล้หมดจะต้องทำการจัดซื้อมาเพิ่ม เพื่อที่จะให้คลังพัสดุมีของพร้อมใช้งานอยู่ตลอดเวลา  </w:t>
            </w:r>
          </w:p>
          <w:p w:rsidR="00D05DCE" w:rsidRPr="00833B90" w:rsidRDefault="00D05DCE" w:rsidP="00833B90">
            <w:pPr>
              <w:ind w:firstLine="0"/>
              <w:jc w:val="left"/>
              <w:rPr>
                <w:rFonts w:hint="cs"/>
                <w:sz w:val="28"/>
                <w:szCs w:val="28"/>
                <w:cs/>
                <w:lang w:bidi="th-TH"/>
              </w:rPr>
            </w:pP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29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ทำความสะอาดโกดังเก็บของ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เนื่องจากทาง กองมิเตอร์ ต้องการพื้นที่โกดังเก็บของบางส่วน ของแผนก</w:t>
            </w:r>
            <w:r w:rsidRPr="00833B90">
              <w:rPr>
                <w:sz w:val="28"/>
                <w:szCs w:val="28"/>
                <w:cs/>
                <w:lang w:bidi="th-TH"/>
              </w:rPr>
              <w:t>แผนก</w:t>
            </w:r>
            <w:r w:rsidRPr="00833B90">
              <w:rPr>
                <w:sz w:val="28"/>
                <w:szCs w:val="28"/>
                <w:cs/>
                <w:lang w:val="en" w:bidi="th-TH"/>
              </w:rPr>
              <w:t xml:space="preserve">ซ่อมและทดสอบมิเตอร์ </w:t>
            </w:r>
            <w:r w:rsidRPr="00833B90">
              <w:rPr>
                <w:sz w:val="28"/>
                <w:szCs w:val="28"/>
                <w:lang w:val="en"/>
              </w:rPr>
              <w:t xml:space="preserve">1 </w:t>
            </w:r>
            <w:r w:rsidRPr="00833B90">
              <w:rPr>
                <w:sz w:val="28"/>
                <w:szCs w:val="28"/>
                <w:cs/>
                <w:lang w:val="en" w:bidi="th-TH"/>
              </w:rPr>
              <w:t>เฟส</w:t>
            </w:r>
            <w:r w:rsidRPr="00833B90">
              <w:rPr>
                <w:rFonts w:hint="cs"/>
                <w:sz w:val="28"/>
                <w:szCs w:val="28"/>
                <w:cs/>
                <w:lang w:val="en" w:bidi="th-TH"/>
              </w:rPr>
              <w:t xml:space="preserve"> เพื่อที่จะนำไปสร้างอาคารใหม่ ทางแผนกจึงต้องทำการย้ายมิเตอร์เคลมและของที่ใช้งานออกจากโกดัง  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30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ค้นประวัติมิเตอร์และจัดระเบียบมิเตอร์</w:t>
            </w:r>
          </w:p>
          <w:p w:rsidR="00DB54A8" w:rsidRDefault="00DB54A8" w:rsidP="00833B90">
            <w:pPr>
              <w:ind w:firstLine="0"/>
              <w:jc w:val="left"/>
              <w:rPr>
                <w:sz w:val="28"/>
                <w:szCs w:val="28"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หลังจากที่ย้ายมิเตอร์เคลมออกจากโกดังแล้ว มิเตอร์เคลมบางลูกนั้นถูกเก็บไว้นานมาก ผู้ฝึกงานจึงต้องทำการค้นประวัติมิเตอร์เคลม โดยตรวจสอบจากเลข </w:t>
            </w:r>
            <w:r w:rsidRPr="00833B90">
              <w:rPr>
                <w:sz w:val="28"/>
                <w:szCs w:val="28"/>
                <w:lang w:bidi="th-TH"/>
              </w:rPr>
              <w:t>PEA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ว่าอยู่ในเอกสารบันทึกประวัติมิเตอร์เคลมหรือไม่ มิเตอร์ที่ค้นประวัติเจอนั้นจะทำการเก็บเข้าลังกระดาษและจัดเก็บไว้ให้เป็นระเบียบ ส่วนมิเตอร์ที่ค้นประวัติไม่เจอนั้นจะถูกตัดบัญชีและไม่สามารถนำมาใช้งานได้อีก</w:t>
            </w:r>
          </w:p>
          <w:p w:rsidR="00D05DCE" w:rsidRPr="00833B90" w:rsidRDefault="00D05DCE" w:rsidP="00833B90">
            <w:pPr>
              <w:ind w:firstLine="0"/>
              <w:jc w:val="left"/>
              <w:rPr>
                <w:rFonts w:hint="cs"/>
                <w:sz w:val="28"/>
                <w:szCs w:val="28"/>
                <w:cs/>
                <w:lang w:bidi="th-TH"/>
              </w:rPr>
            </w:pP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cs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ตรวจรับมิเตอร์ใหม่จากบริษัท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มิเตอร์ที่</w:t>
            </w:r>
            <w:r w:rsidRPr="00833B90">
              <w:rPr>
                <w:sz w:val="28"/>
                <w:szCs w:val="28"/>
                <w:cs/>
                <w:lang w:bidi="th-TH"/>
              </w:rPr>
              <w:t>การไฟฟ้าจัดซื้อมานั้น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ทางการไฟฟ้า</w:t>
            </w:r>
            <w:r w:rsidRPr="00833B90">
              <w:rPr>
                <w:sz w:val="28"/>
                <w:szCs w:val="28"/>
                <w:cs/>
                <w:lang w:bidi="th-TH"/>
              </w:rPr>
              <w:t>จะต้องมีการสุ่มตรวจมิเตอร์โดยที่การสุ่มจะมีกรรมการจากไฟฟ้าไปสุ่มมาจากบริษัทจำนวน</w:t>
            </w:r>
            <w:r w:rsidRPr="00833B90">
              <w:rPr>
                <w:sz w:val="28"/>
                <w:szCs w:val="28"/>
              </w:rPr>
              <w:t xml:space="preserve"> 32 </w:t>
            </w:r>
            <w:r w:rsidRPr="00833B90">
              <w:rPr>
                <w:sz w:val="28"/>
                <w:szCs w:val="28"/>
                <w:cs/>
                <w:lang w:bidi="th-TH"/>
              </w:rPr>
              <w:t>เคร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ื่องจากจำนวนมิเตอร์ที่จัดซื้อมาทั้งหมดในแต่ละครั้ง เพื่อจะนำมาตรวจที่แผนก โดยการตรวจนั้นจะเหมือนกับการทดสอบมิเตอร์ซ่อมสร้าง 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3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ขนย้ายมิเตอร์เคลมมาเก็บไว้ในแผนก</w:t>
            </w:r>
          </w:p>
          <w:p w:rsidR="00DB54A8" w:rsidRPr="00833B90" w:rsidRDefault="00DB54A8" w:rsidP="00E15945">
            <w:pPr>
              <w:ind w:firstLine="0"/>
              <w:jc w:val="left"/>
              <w:rPr>
                <w:sz w:val="28"/>
                <w:szCs w:val="28"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เป็นการนำมิเตอร์ชำรุดที่ยังไม่หมดประกันจากจังหวัดต่างๆ</w:t>
            </w:r>
            <w:r w:rsidR="00E15945">
              <w:rPr>
                <w:rFonts w:hint="cs"/>
                <w:sz w:val="28"/>
                <w:szCs w:val="28"/>
                <w:cs/>
                <w:lang w:bidi="th-TH"/>
              </w:rPr>
              <w:t>ที่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การไฟฟ้าส่วนภูมิภาคเป็นผู้ดูแล ส่งมาเก็บรวมกันไว้ที่แผนก เพื่อที่จะให้ทางบริษัทผู้ผลิตมิเตอร์นั้นมาตรวจสอบสถานะการเคลม โดยมิเตอร์นั้นจะมาพร้อมเอกสารที่ระบุเลข </w:t>
            </w:r>
            <w:r w:rsidRPr="00833B90">
              <w:rPr>
                <w:sz w:val="28"/>
                <w:szCs w:val="28"/>
                <w:lang w:bidi="th-TH"/>
              </w:rPr>
              <w:t xml:space="preserve">PEA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ไว้ เพื่อตรวจสอบว่ามิเตอร์ที่ส่งมานั้นมีเลข </w:t>
            </w:r>
            <w:r w:rsidRPr="00833B90">
              <w:rPr>
                <w:sz w:val="28"/>
                <w:szCs w:val="28"/>
                <w:lang w:bidi="th-TH"/>
              </w:rPr>
              <w:t xml:space="preserve">PEA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ตรงกับเอกสารที่ส่งมาหรือไม่ 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Pr="005E0A0E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7-9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คัดแยกมิเตอร์เคลมเป็นภาคต่างๆ</w:t>
            </w:r>
          </w:p>
          <w:p w:rsidR="00DB54A8" w:rsidRDefault="00DB54A8" w:rsidP="00833B90">
            <w:pPr>
              <w:ind w:firstLine="0"/>
              <w:jc w:val="left"/>
              <w:rPr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หลังจากที่ขนย้ายมิเตอร์เคลมมาเก็บไว้ในแผนกแล้ว ก็ถึงขั้นตอนการคัดแยกมิเตอร์ ซึ่งมิเตอร์เคลมที่ถูกส่งมานั้นมีจำนวน</w:t>
            </w:r>
            <w:r w:rsidRPr="00833B90">
              <w:rPr>
                <w:sz w:val="28"/>
                <w:szCs w:val="28"/>
                <w:lang w:bidi="th-TH"/>
              </w:rPr>
              <w:t xml:space="preserve"> 2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พันกว่าลูก ทางแผนกจึงต้องมีการคัดแยกอย่างเป็นระบบ โดยทำการคัดแยกเป็นภาคก่อน 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10-16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คัดแยกมิเตอร์เคลมเป็นจังหวัดหรือเขต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หลังจากที่ได้ทำการคัดแยกมิเตอร์เป็นภาคแล้ว ก็จะทำการคัดแยกให้ละเอียดขึ้น โดยจะคัดแยกมิเตอร์ที่แบ่งเป็นภาคแล้วมาแยกเป็นจังหวัดหรือเขต หลังจากนั้นจะนำมิเตอร์ที่คัดแยกเสร็จเรียบร้อยแล้วมาตรวจสอบกับเลข </w:t>
            </w:r>
            <w:r w:rsidRPr="00833B90">
              <w:rPr>
                <w:sz w:val="28"/>
                <w:szCs w:val="28"/>
                <w:lang w:bidi="th-TH"/>
              </w:rPr>
              <w:t xml:space="preserve">PEA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ที่มีในเอกสาร โดยตัวเลข </w:t>
            </w:r>
            <w:r w:rsidRPr="00833B90">
              <w:rPr>
                <w:sz w:val="28"/>
                <w:szCs w:val="28"/>
                <w:lang w:bidi="th-TH"/>
              </w:rPr>
              <w:t xml:space="preserve">PEA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ของทั้งมิเตอร์และเอกสารต้องตรงกันและจำนวนมิเตอร์ที่ถูกส่งมานั้นต้องมีครบตามที่เอกสารได้ระบุไว้</w:t>
            </w:r>
          </w:p>
          <w:p w:rsidR="00107E5B" w:rsidRPr="00833B90" w:rsidRDefault="00107E5B" w:rsidP="00833B90">
            <w:pPr>
              <w:ind w:firstLine="0"/>
              <w:jc w:val="left"/>
              <w:rPr>
                <w:rFonts w:hint="cs"/>
                <w:sz w:val="28"/>
                <w:szCs w:val="28"/>
                <w:cs/>
                <w:lang w:bidi="th-TH"/>
              </w:rPr>
            </w:pP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lastRenderedPageBreak/>
              <w:t>17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จัดเก็บมิเตอร์เคลมไว้ในโกดัง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หลังจากสิ้นสุดขั้นตอนของการคัดแยกมิเตอร์เคลมแล้ว ทางแผนกจะทำการเก็บมิเตอร์เคลมไว้ในโกดัง เพื่อรอบริษัทผู้ผลิตนั้นมาตรวจสอบสถานะการเคลมต่อไป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20-23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ตรวจสอบสถานะการเคลม</w:t>
            </w:r>
          </w:p>
          <w:p w:rsidR="00DB54A8" w:rsidRPr="00833B90" w:rsidRDefault="00DB54A8" w:rsidP="00946D61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พนักงานของบริษัทจะมาตรวจสอบสถานะการเคลมของมิเตอร์ที่ได้ทำการคัดแยกไว้ โดยการตรวจสอบนั้นจะดูว่ามีสิ่งแปลกปลอมเข้าไปอยู่ในมิเตอร์หรือไม่ เช่น มด เศษฝุ่น เป็นต้น ถ้ามีสิ่งแปลกปลอมทางบริษัทจะนำมิเตอร์นั้นไปเคลม ถ้าไม่มีจะทำการตรวจสอบค่าความเที่ยงตรงของมิเตอร์ ซึ่งถ้าไม่ตรงตามมาตรฐานที่การไฟฟ้ากำหนดไว้ จะทำการปรับ</w:t>
            </w:r>
            <w:r w:rsidRPr="00833B90">
              <w:rPr>
                <w:sz w:val="28"/>
                <w:szCs w:val="28"/>
                <w:lang w:bidi="th-TH"/>
              </w:rPr>
              <w:t xml:space="preserve"> 150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บาทต่อมิเตอร์ </w:t>
            </w:r>
            <w:r w:rsidRPr="00833B90">
              <w:rPr>
                <w:sz w:val="28"/>
                <w:szCs w:val="28"/>
                <w:lang w:bidi="th-TH"/>
              </w:rPr>
              <w:t xml:space="preserve">1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ลูก และบริษัทต้องนำไปเคลมอีกด้วย 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27-28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Pr="00FB4507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 xml:space="preserve">ประกอบมิเตอร์ซ่อมสร้าง </w:t>
            </w:r>
            <w:r w:rsidRPr="00833B90">
              <w:rPr>
                <w:u w:val="single"/>
                <w:lang w:bidi="th-TH"/>
              </w:rPr>
              <w:t xml:space="preserve">1 </w:t>
            </w:r>
            <w:r w:rsidRPr="00833B90">
              <w:rPr>
                <w:rFonts w:hint="cs"/>
                <w:u w:val="single"/>
                <w:cs/>
                <w:lang w:bidi="th-TH"/>
              </w:rPr>
              <w:t>เฟส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เป็นอาทิตย์สุดท้ายของการทำงาน ซึ่งงานที่เหลือก็มีเฉพาะงานประจำของแผนก คือ ประกอบมิเตอร์ซ่อมสร้าง </w:t>
            </w:r>
            <w:r w:rsidRPr="00833B90">
              <w:rPr>
                <w:sz w:val="28"/>
                <w:szCs w:val="28"/>
                <w:lang w:bidi="th-TH"/>
              </w:rPr>
              <w:t>1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 เฟส กับทดสอบค่าความเที่ยงตรงของมิเตอร์ ดังนั้น ทางแผนกจึงให้ผู้ฝึกงานทำการประกอบมิเตอร์ซ่อมสร้าง </w:t>
            </w:r>
            <w:r w:rsidRPr="00833B90">
              <w:rPr>
                <w:sz w:val="28"/>
                <w:szCs w:val="28"/>
                <w:lang w:bidi="th-TH"/>
              </w:rPr>
              <w:t xml:space="preserve">1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29-30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 xml:space="preserve">ทดสอบค่าความเที่ยงตรงของมิเตอร์ </w:t>
            </w:r>
            <w:r w:rsidRPr="00833B90">
              <w:rPr>
                <w:u w:val="single"/>
                <w:lang w:bidi="th-TH"/>
              </w:rPr>
              <w:t>1</w:t>
            </w:r>
            <w:r w:rsidRPr="00833B90">
              <w:rPr>
                <w:rFonts w:hint="cs"/>
                <w:u w:val="single"/>
                <w:cs/>
                <w:lang w:bidi="th-TH"/>
              </w:rPr>
              <w:t xml:space="preserve"> เฟส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 xml:space="preserve">หลังจากที่ประกอบมิเตอร์ซ่อมสร้างจนมีจำนวนเพียงพอสำหรับการทดสอบแล้ว ทางแผนกก็ให้ผู้ฝึกงานทำการทดสอบค่าความเที่ยงตรงของมิเตอร์ </w:t>
            </w:r>
            <w:r w:rsidRPr="00833B90">
              <w:rPr>
                <w:sz w:val="28"/>
                <w:szCs w:val="28"/>
                <w:lang w:bidi="th-TH"/>
              </w:rPr>
              <w:t xml:space="preserve">1 </w:t>
            </w: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</w:p>
        </w:tc>
      </w:tr>
      <w:tr w:rsidR="00DB54A8" w:rsidTr="00833B90">
        <w:tc>
          <w:tcPr>
            <w:tcW w:w="1002" w:type="dxa"/>
            <w:shd w:val="clear" w:color="auto" w:fill="auto"/>
          </w:tcPr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31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833B90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8618" w:type="dxa"/>
            <w:shd w:val="clear" w:color="auto" w:fill="auto"/>
          </w:tcPr>
          <w:p w:rsidR="00DB54A8" w:rsidRPr="00833B90" w:rsidRDefault="00DB54A8" w:rsidP="00833B90">
            <w:pPr>
              <w:ind w:firstLine="0"/>
              <w:jc w:val="left"/>
              <w:rPr>
                <w:u w:val="single"/>
                <w:lang w:bidi="th-TH"/>
              </w:rPr>
            </w:pPr>
            <w:r w:rsidRPr="00833B90">
              <w:rPr>
                <w:rFonts w:hint="cs"/>
                <w:u w:val="single"/>
                <w:cs/>
                <w:lang w:bidi="th-TH"/>
              </w:rPr>
              <w:t>วันเลี้ยงส่งนิสิตฝึกงาน</w:t>
            </w:r>
          </w:p>
          <w:p w:rsidR="00DB54A8" w:rsidRPr="00833B90" w:rsidRDefault="00DB54A8" w:rsidP="00833B90">
            <w:pPr>
              <w:ind w:firstLine="0"/>
              <w:jc w:val="left"/>
              <w:rPr>
                <w:sz w:val="28"/>
                <w:szCs w:val="28"/>
                <w:cs/>
                <w:lang w:bidi="th-TH"/>
              </w:rPr>
            </w:pPr>
            <w:r w:rsidRPr="00833B90">
              <w:rPr>
                <w:rFonts w:hint="cs"/>
                <w:sz w:val="28"/>
                <w:szCs w:val="28"/>
                <w:cs/>
                <w:lang w:bidi="th-TH"/>
              </w:rPr>
              <w:t>เป็นวันสุดท้ายของการฝึกงานและเป็นวันศุกร์ ซึ่งโดยปกตินั้น ทุกวันศุกร์ทางแผนกจะทำงานน้อยเป็นพิเศษ ดังนั้นในวันนี้ทางแผนกจึงไม่มีการทำงานและจัดเลี้ยงอาหารให้กับนิสิตฝึกงานด้วย</w:t>
            </w:r>
          </w:p>
        </w:tc>
      </w:tr>
    </w:tbl>
    <w:p w:rsidR="003810B4" w:rsidRDefault="003810B4" w:rsidP="00DB54A8">
      <w:pPr>
        <w:pStyle w:val="ENG-Table"/>
        <w:numPr>
          <w:ilvl w:val="0"/>
          <w:numId w:val="0"/>
        </w:numPr>
      </w:pPr>
    </w:p>
    <w:p w:rsidR="003810B4" w:rsidRDefault="003810B4" w:rsidP="00DB54A8">
      <w:pPr>
        <w:pStyle w:val="ENG-Table"/>
        <w:numPr>
          <w:ilvl w:val="0"/>
          <w:numId w:val="0"/>
        </w:numPr>
      </w:pPr>
    </w:p>
    <w:p w:rsidR="003810B4" w:rsidRDefault="003810B4" w:rsidP="00DB54A8">
      <w:pPr>
        <w:pStyle w:val="ENG-Table"/>
        <w:numPr>
          <w:ilvl w:val="0"/>
          <w:numId w:val="0"/>
        </w:numPr>
      </w:pPr>
    </w:p>
    <w:p w:rsidR="00D05DCE" w:rsidRDefault="00D05DCE" w:rsidP="00DB54A8">
      <w:pPr>
        <w:pStyle w:val="ENG-Table"/>
        <w:numPr>
          <w:ilvl w:val="0"/>
          <w:numId w:val="0"/>
        </w:numPr>
      </w:pPr>
    </w:p>
    <w:p w:rsidR="00054744" w:rsidRDefault="00054744" w:rsidP="00DB54A8">
      <w:pPr>
        <w:pStyle w:val="ENG-Table"/>
        <w:numPr>
          <w:ilvl w:val="0"/>
          <w:numId w:val="0"/>
        </w:numPr>
      </w:pPr>
    </w:p>
    <w:p w:rsidR="00D05DCE" w:rsidRDefault="00D05DCE" w:rsidP="00DB54A8">
      <w:pPr>
        <w:pStyle w:val="ENG-Table"/>
        <w:numPr>
          <w:ilvl w:val="0"/>
          <w:numId w:val="0"/>
        </w:numPr>
      </w:pPr>
    </w:p>
    <w:p w:rsidR="00D05DCE" w:rsidRDefault="00D05DCE" w:rsidP="00DB54A8">
      <w:pPr>
        <w:pStyle w:val="ENG-Table"/>
        <w:numPr>
          <w:ilvl w:val="0"/>
          <w:numId w:val="0"/>
        </w:numPr>
        <w:rPr>
          <w:rFonts w:hint="cs"/>
        </w:rPr>
      </w:pPr>
    </w:p>
    <w:p w:rsidR="00C91FC0" w:rsidRPr="0083611D" w:rsidRDefault="00EC3708" w:rsidP="002D3C71">
      <w:pPr>
        <w:pStyle w:val="ENG-H2"/>
        <w:rPr>
          <w:rFonts w:cs="Cordia New"/>
        </w:rPr>
      </w:pPr>
      <w:bookmarkStart w:id="44" w:name="_Toc352954139"/>
      <w:r>
        <w:rPr>
          <w:rFonts w:cs="Cordia New" w:hint="cs"/>
          <w:cs/>
        </w:rPr>
        <w:lastRenderedPageBreak/>
        <w:t>รายละ</w:t>
      </w:r>
      <w:r w:rsidR="00C91FC0" w:rsidRPr="0083611D">
        <w:rPr>
          <w:rFonts w:cs="Cordia New"/>
          <w:cs/>
        </w:rPr>
        <w:t>เอียดของงานที่ฝึก</w:t>
      </w:r>
      <w:bookmarkEnd w:id="44"/>
    </w:p>
    <w:p w:rsidR="007A6B87" w:rsidRDefault="007A6B87" w:rsidP="00766097">
      <w:pPr>
        <w:rPr>
          <w:lang w:bidi="th-TH"/>
        </w:rPr>
      </w:pPr>
      <w:r>
        <w:rPr>
          <w:rFonts w:hint="cs"/>
          <w:cs/>
          <w:lang w:bidi="th-TH"/>
        </w:rPr>
        <w:t>การฝึกงานที่</w:t>
      </w:r>
      <w:r w:rsidRPr="00293623">
        <w:rPr>
          <w:cs/>
          <w:lang w:bidi="th-TH"/>
        </w:rPr>
        <w:t>การไฟฟ้าส่วน</w:t>
      </w:r>
      <w:r w:rsidRPr="00F66057">
        <w:rPr>
          <w:cs/>
          <w:lang w:bidi="th-TH"/>
        </w:rPr>
        <w:t xml:space="preserve">ภูมิภาค </w:t>
      </w:r>
      <w:r w:rsidRPr="00F66057">
        <w:rPr>
          <w:lang w:val="en"/>
        </w:rPr>
        <w:t>(Provincial Electricity Authority , PEA)</w:t>
      </w:r>
      <w:r w:rsidRPr="00F66057">
        <w:rPr>
          <w:cs/>
          <w:lang w:val="en" w:bidi="th-TH"/>
        </w:rPr>
        <w:t xml:space="preserve"> </w:t>
      </w:r>
      <w:r w:rsidRPr="00293623">
        <w:rPr>
          <w:cs/>
          <w:lang w:val="en" w:bidi="th-TH"/>
        </w:rPr>
        <w:t>กอง มิเตอร์</w:t>
      </w:r>
      <w:r w:rsidRPr="00293623">
        <w:rPr>
          <w:lang w:bidi="th-TH"/>
        </w:rPr>
        <w:t xml:space="preserve"> (</w:t>
      </w:r>
      <w:r w:rsidRPr="00293623">
        <w:rPr>
          <w:cs/>
          <w:lang w:bidi="th-TH"/>
        </w:rPr>
        <w:t>กมต</w:t>
      </w:r>
      <w:r>
        <w:rPr>
          <w:lang w:bidi="th-TH"/>
        </w:rPr>
        <w:t>.</w:t>
      </w:r>
      <w:r w:rsidRPr="00293623">
        <w:rPr>
          <w:lang w:bidi="th-TH"/>
        </w:rPr>
        <w:t>)</w:t>
      </w:r>
      <w:r w:rsidRPr="00293623">
        <w:rPr>
          <w:sz w:val="44"/>
          <w:szCs w:val="44"/>
          <w:cs/>
          <w:lang w:bidi="th-TH"/>
        </w:rPr>
        <w:t xml:space="preserve"> </w:t>
      </w:r>
      <w:r w:rsidRPr="00293623">
        <w:rPr>
          <w:cs/>
          <w:lang w:bidi="th-TH"/>
        </w:rPr>
        <w:t>แผนก</w:t>
      </w:r>
      <w:r w:rsidRPr="00293623">
        <w:rPr>
          <w:cs/>
          <w:lang w:val="en" w:bidi="th-TH"/>
        </w:rPr>
        <w:t xml:space="preserve">ซ่อมและทดสอบมิเตอร์ </w:t>
      </w:r>
      <w:r w:rsidRPr="00293623">
        <w:rPr>
          <w:lang w:val="en"/>
        </w:rPr>
        <w:t xml:space="preserve">1 </w:t>
      </w:r>
      <w:r w:rsidRPr="00293623">
        <w:rPr>
          <w:cs/>
          <w:lang w:val="en" w:bidi="th-TH"/>
        </w:rPr>
        <w:t>เฟส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ผู้ฝึกงานได้เรียนรู้เกี่ยวกับมิเตอร์ </w:t>
      </w:r>
      <w:r>
        <w:rPr>
          <w:lang w:bidi="th-TH"/>
        </w:rPr>
        <w:t xml:space="preserve">1 </w:t>
      </w:r>
      <w:r>
        <w:rPr>
          <w:rFonts w:hint="cs"/>
          <w:cs/>
          <w:lang w:bidi="th-TH"/>
        </w:rPr>
        <w:t>เฟส ทั้งเรื่องมิเตอร์ และ การจัดการภายในแผนก ซึ่งสามารถอธิบายได้โดยละเอียดดังนี้</w:t>
      </w:r>
    </w:p>
    <w:p w:rsidR="009B6E27" w:rsidRDefault="009B6E27" w:rsidP="00766097">
      <w:pPr>
        <w:rPr>
          <w:lang w:bidi="th-TH"/>
        </w:rPr>
      </w:pPr>
    </w:p>
    <w:p w:rsidR="003810B4" w:rsidRDefault="003810B4" w:rsidP="00766097">
      <w:pPr>
        <w:rPr>
          <w:b/>
          <w:bCs/>
          <w:lang w:bidi="th-TH"/>
        </w:rPr>
      </w:pPr>
      <w:r w:rsidRPr="003810B4">
        <w:rPr>
          <w:lang w:bidi="th-TH"/>
        </w:rPr>
        <w:t>2.2.1</w:t>
      </w:r>
      <w:r>
        <w:rPr>
          <w:b/>
          <w:bCs/>
          <w:lang w:bidi="th-TH"/>
        </w:rPr>
        <w:t xml:space="preserve"> </w:t>
      </w:r>
      <w:r w:rsidR="00716D2A">
        <w:rPr>
          <w:rFonts w:hint="cs"/>
          <w:b/>
          <w:bCs/>
          <w:cs/>
          <w:lang w:bidi="th-TH"/>
        </w:rPr>
        <w:t>ที่มาของ</w:t>
      </w:r>
      <w:r w:rsidRPr="003810B4">
        <w:rPr>
          <w:rFonts w:hint="cs"/>
          <w:b/>
          <w:bCs/>
          <w:cs/>
          <w:lang w:bidi="th-TH"/>
        </w:rPr>
        <w:t xml:space="preserve">มิเตอร์ซ่อมสร้าง </w:t>
      </w:r>
      <w:r w:rsidRPr="003810B4">
        <w:rPr>
          <w:b/>
          <w:bCs/>
          <w:lang w:bidi="th-TH"/>
        </w:rPr>
        <w:t>1</w:t>
      </w:r>
      <w:r w:rsidRPr="003810B4">
        <w:rPr>
          <w:rFonts w:hint="cs"/>
          <w:b/>
          <w:bCs/>
          <w:cs/>
          <w:lang w:bidi="th-TH"/>
        </w:rPr>
        <w:t xml:space="preserve"> เฟส</w:t>
      </w:r>
    </w:p>
    <w:p w:rsidR="002B5E34" w:rsidRDefault="003810B4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b/>
          <w:bCs/>
          <w:cs/>
          <w:lang w:bidi="th-TH"/>
        </w:rPr>
        <w:tab/>
      </w:r>
      <w:r>
        <w:rPr>
          <w:rFonts w:hint="cs"/>
          <w:cs/>
          <w:lang w:bidi="th-TH"/>
        </w:rPr>
        <w:t>เป็นการนำมิเตอร์</w:t>
      </w:r>
      <w:r w:rsidR="00D90606">
        <w:rPr>
          <w:rFonts w:hint="cs"/>
          <w:cs/>
          <w:lang w:bidi="th-TH"/>
        </w:rPr>
        <w:t xml:space="preserve">ที่ชำรุดและหมดอายุรับประกัน </w:t>
      </w:r>
      <w:r w:rsidR="00D90606">
        <w:rPr>
          <w:lang w:bidi="th-TH"/>
        </w:rPr>
        <w:t xml:space="preserve">3 </w:t>
      </w:r>
      <w:r w:rsidR="00D90606">
        <w:rPr>
          <w:rFonts w:hint="cs"/>
          <w:cs/>
          <w:lang w:bidi="th-TH"/>
        </w:rPr>
        <w:t>ปีที่การไฟฟ้าส่วนภูมิภาคได้กำหนดไว้ มาคัดแยกชิ้นส่วนที่ยังสามารถใช้งานได้ของมิเตอร์แต่ละลูก โดยการไฟฟ้าส่วนภูมิภาคจะจ้างบริษัทเอกชน</w:t>
      </w:r>
      <w:r w:rsidR="00716D2A">
        <w:rPr>
          <w:rFonts w:hint="cs"/>
          <w:cs/>
          <w:lang w:bidi="th-TH"/>
        </w:rPr>
        <w:t>เป็นผู้คัดแยกมิเตอร์ หลังจากที่บริษัทคัดแยกเสร็จแล้ว</w:t>
      </w:r>
      <w:r w:rsidR="00A970E1">
        <w:rPr>
          <w:rFonts w:hint="cs"/>
          <w:cs/>
          <w:lang w:bidi="th-TH"/>
        </w:rPr>
        <w:t>นนั้น</w:t>
      </w:r>
      <w:r w:rsidR="00716D2A">
        <w:rPr>
          <w:rFonts w:hint="cs"/>
          <w:cs/>
          <w:lang w:bidi="th-TH"/>
        </w:rPr>
        <w:t>จะทำการ</w:t>
      </w:r>
      <w:r w:rsidR="00A970E1">
        <w:rPr>
          <w:rFonts w:hint="cs"/>
          <w:cs/>
          <w:lang w:bidi="th-TH"/>
        </w:rPr>
        <w:t>จัด</w:t>
      </w:r>
      <w:r w:rsidR="00716D2A">
        <w:rPr>
          <w:rFonts w:hint="cs"/>
          <w:cs/>
          <w:lang w:bidi="th-TH"/>
        </w:rPr>
        <w:t>ส่งมายังแผนก</w:t>
      </w:r>
      <w:r w:rsidR="00716D2A" w:rsidRPr="00293623">
        <w:rPr>
          <w:cs/>
          <w:lang w:val="en" w:bidi="th-TH"/>
        </w:rPr>
        <w:t xml:space="preserve">ซ่อมและทดสอบมิเตอร์ </w:t>
      </w:r>
      <w:r w:rsidR="00716D2A" w:rsidRPr="00293623">
        <w:rPr>
          <w:lang w:val="en"/>
        </w:rPr>
        <w:t xml:space="preserve">1 </w:t>
      </w:r>
      <w:r w:rsidR="00716D2A" w:rsidRPr="00293623">
        <w:rPr>
          <w:cs/>
          <w:lang w:val="en" w:bidi="th-TH"/>
        </w:rPr>
        <w:t>เฟส</w:t>
      </w:r>
      <w:r w:rsidR="00716D2A">
        <w:rPr>
          <w:rFonts w:hint="cs"/>
          <w:cs/>
          <w:lang w:bidi="th-TH"/>
        </w:rPr>
        <w:t xml:space="preserve"> เพื่</w:t>
      </w:r>
      <w:r w:rsidR="00A970E1">
        <w:rPr>
          <w:rFonts w:hint="cs"/>
          <w:cs/>
          <w:lang w:bidi="th-TH"/>
        </w:rPr>
        <w:t>อที่จะให้พนักงานในแผนกมาประกอบ</w:t>
      </w:r>
      <w:r w:rsidR="002B5E34">
        <w:rPr>
          <w:rFonts w:hint="cs"/>
          <w:cs/>
          <w:lang w:bidi="th-TH"/>
        </w:rPr>
        <w:t xml:space="preserve"> </w:t>
      </w:r>
      <w:r w:rsidR="002B5E34" w:rsidRPr="00293623">
        <w:rPr>
          <w:rFonts w:eastAsia="Times New Roman"/>
          <w:cs/>
          <w:lang w:bidi="th-TH"/>
        </w:rPr>
        <w:t>เพื่อที่จะนำกลับไปเป็นมิเตอร์สำรองตอนที่มิเตอร์ใหม่มีไม่เพียงพอต่อความต้องการ</w:t>
      </w:r>
    </w:p>
    <w:p w:rsidR="00A970E1" w:rsidRDefault="00A970E1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rFonts w:eastAsia="Times New Roman"/>
          <w:lang w:bidi="th-TH"/>
        </w:rPr>
        <w:t xml:space="preserve">2.2.2 </w:t>
      </w:r>
      <w:r w:rsidR="00D24FB6">
        <w:rPr>
          <w:rFonts w:eastAsia="Times New Roman" w:hint="cs"/>
          <w:b/>
          <w:bCs/>
          <w:cs/>
          <w:lang w:bidi="th-TH"/>
        </w:rPr>
        <w:t>อุปกรณ์และวิธี</w:t>
      </w:r>
      <w:r w:rsidRPr="00A970E1">
        <w:rPr>
          <w:rFonts w:eastAsia="Times New Roman" w:hint="cs"/>
          <w:b/>
          <w:bCs/>
          <w:cs/>
          <w:lang w:bidi="th-TH"/>
        </w:rPr>
        <w:t xml:space="preserve">การประกอบมิเตอร์ซ่อมสร้าง </w:t>
      </w:r>
      <w:r w:rsidRPr="00A970E1">
        <w:rPr>
          <w:rFonts w:eastAsia="Times New Roman"/>
          <w:b/>
          <w:bCs/>
          <w:lang w:bidi="th-TH"/>
        </w:rPr>
        <w:t xml:space="preserve">1 </w:t>
      </w:r>
      <w:r w:rsidRPr="00A970E1">
        <w:rPr>
          <w:rFonts w:eastAsia="Times New Roman" w:hint="cs"/>
          <w:b/>
          <w:bCs/>
          <w:cs/>
          <w:lang w:bidi="th-TH"/>
        </w:rPr>
        <w:t>เฟส</w:t>
      </w:r>
    </w:p>
    <w:p w:rsidR="00D24FB6" w:rsidRDefault="00A37AF1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rFonts w:eastAsia="Times New Roman"/>
          <w:cs/>
          <w:lang w:bidi="th-TH"/>
        </w:rPr>
        <w:tab/>
      </w:r>
      <w:r w:rsidR="00D24FB6">
        <w:rPr>
          <w:rFonts w:eastAsia="Times New Roman" w:hint="cs"/>
          <w:cs/>
          <w:lang w:bidi="th-TH"/>
        </w:rPr>
        <w:t xml:space="preserve">อุปกรณ์และวัสดุที่ใช้ในการประกอบมิเตอร์ซ่อมสร้าง </w:t>
      </w:r>
      <w:r w:rsidR="00D24FB6">
        <w:rPr>
          <w:rFonts w:eastAsia="Times New Roman"/>
          <w:lang w:bidi="th-TH"/>
        </w:rPr>
        <w:t xml:space="preserve">1 </w:t>
      </w:r>
      <w:r w:rsidR="00D24FB6">
        <w:rPr>
          <w:rFonts w:eastAsia="Times New Roman" w:hint="cs"/>
          <w:cs/>
          <w:lang w:bidi="th-TH"/>
        </w:rPr>
        <w:t xml:space="preserve">เฟส มีดังนี้ </w:t>
      </w:r>
    </w:p>
    <w:p w:rsidR="00D24FB6" w:rsidRDefault="00D24FB6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rFonts w:eastAsia="Times New Roman"/>
          <w:lang w:bidi="th-TH"/>
        </w:rPr>
        <w:t xml:space="preserve">1. </w:t>
      </w:r>
      <w:r w:rsidR="00A37AF1">
        <w:rPr>
          <w:rFonts w:eastAsia="Times New Roman" w:hint="cs"/>
          <w:cs/>
          <w:lang w:bidi="th-TH"/>
        </w:rPr>
        <w:t>ไขควง</w:t>
      </w:r>
    </w:p>
    <w:p w:rsidR="00A37AF1" w:rsidRDefault="00A37AF1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rFonts w:eastAsia="Times New Roman"/>
          <w:lang w:bidi="th-TH"/>
        </w:rPr>
        <w:t xml:space="preserve">2. </w:t>
      </w:r>
      <w:r>
        <w:rPr>
          <w:rFonts w:eastAsia="Times New Roman" w:hint="cs"/>
          <w:cs/>
          <w:lang w:bidi="th-TH"/>
        </w:rPr>
        <w:t>น๊อต ขนาดต่างๆ</w:t>
      </w:r>
    </w:p>
    <w:p w:rsidR="00A37AF1" w:rsidRDefault="00A37AF1" w:rsidP="00A970E1">
      <w:pPr>
        <w:shd w:val="clear" w:color="auto" w:fill="FFFFFF"/>
        <w:spacing w:before="240" w:after="240"/>
        <w:rPr>
          <w:rFonts w:eastAsia="Times New Roman"/>
          <w:cs/>
          <w:lang w:bidi="th-TH"/>
        </w:rPr>
      </w:pPr>
      <w:r>
        <w:rPr>
          <w:rFonts w:eastAsia="Times New Roman"/>
          <w:lang w:bidi="th-TH"/>
        </w:rPr>
        <w:t xml:space="preserve">3. </w:t>
      </w:r>
      <w:r>
        <w:rPr>
          <w:rFonts w:eastAsia="Times New Roman" w:hint="cs"/>
          <w:cs/>
          <w:lang w:bidi="th-TH"/>
        </w:rPr>
        <w:t>ฐานมิเตอร์</w:t>
      </w:r>
      <w:r>
        <w:rPr>
          <w:rFonts w:eastAsia="Times New Roman"/>
          <w:lang w:bidi="th-TH"/>
        </w:rPr>
        <w:t xml:space="preserve"> (Base) </w:t>
      </w:r>
      <w:r>
        <w:rPr>
          <w:rFonts w:eastAsia="Times New Roman" w:hint="cs"/>
          <w:cs/>
          <w:lang w:bidi="th-TH"/>
        </w:rPr>
        <w:t>ที่ทำการเคลือบสีมาใหม่</w:t>
      </w:r>
    </w:p>
    <w:p w:rsidR="00A37AF1" w:rsidRDefault="00A37AF1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rFonts w:eastAsia="Times New Roman"/>
          <w:lang w:bidi="th-TH"/>
        </w:rPr>
        <w:t xml:space="preserve">4. </w:t>
      </w:r>
      <w:r w:rsidRPr="00A37AF1">
        <w:rPr>
          <w:cs/>
          <w:lang w:bidi="th-TH"/>
        </w:rPr>
        <w:t>โครงมิเตอร์ขนาด</w:t>
      </w:r>
      <w:r w:rsidRPr="00A37AF1">
        <w:rPr>
          <w:rtl/>
          <w:cs/>
        </w:rPr>
        <w:t xml:space="preserve"> 5(15)</w:t>
      </w:r>
      <w:r>
        <w:rPr>
          <w:rFonts w:hint="cs"/>
          <w:cs/>
          <w:lang w:bidi="th-TH"/>
        </w:rPr>
        <w:t xml:space="preserve"> </w:t>
      </w:r>
      <w:r w:rsidRPr="00A37AF1">
        <w:t>A</w:t>
      </w:r>
      <w:r w:rsidRPr="00A37AF1">
        <w:rPr>
          <w:cs/>
          <w:lang w:bidi="th-TH"/>
        </w:rPr>
        <w:t xml:space="preserve"> ที่ผ่านการตรวจคุณภาพมาเรียบร้อยแล้ว</w:t>
      </w:r>
      <w:r w:rsidRPr="00A37AF1">
        <w:t xml:space="preserve">  </w:t>
      </w:r>
    </w:p>
    <w:p w:rsidR="00A37AF1" w:rsidRDefault="00A37AF1" w:rsidP="00A970E1">
      <w:pPr>
        <w:shd w:val="clear" w:color="auto" w:fill="FFFFFF"/>
        <w:spacing w:before="240" w:after="240"/>
        <w:rPr>
          <w:rFonts w:eastAsia="Times New Roman"/>
          <w:lang w:bidi="th-TH"/>
        </w:rPr>
      </w:pPr>
      <w:r>
        <w:rPr>
          <w:rFonts w:eastAsia="Times New Roman"/>
          <w:lang w:bidi="th-TH"/>
        </w:rPr>
        <w:t xml:space="preserve">5. Register </w:t>
      </w:r>
      <w:r w:rsidR="00EC262B">
        <w:rPr>
          <w:rFonts w:eastAsia="Times New Roman" w:hint="cs"/>
          <w:cs/>
          <w:lang w:bidi="th-TH"/>
        </w:rPr>
        <w:t>ของใหม่ที่ยังไม่เคยใช้งาน</w:t>
      </w:r>
    </w:p>
    <w:p w:rsidR="00DD78A4" w:rsidRDefault="00DD78A4" w:rsidP="00A970E1">
      <w:pPr>
        <w:shd w:val="clear" w:color="auto" w:fill="FFFFFF"/>
        <w:spacing w:before="240" w:after="240"/>
        <w:rPr>
          <w:rFonts w:eastAsia="Times New Roman" w:hint="cs"/>
          <w:lang w:bidi="th-TH"/>
        </w:rPr>
      </w:pPr>
      <w:r>
        <w:rPr>
          <w:rFonts w:eastAsia="Times New Roman"/>
          <w:lang w:bidi="th-TH"/>
        </w:rPr>
        <w:t xml:space="preserve">6. </w:t>
      </w:r>
      <w:r>
        <w:rPr>
          <w:rFonts w:eastAsia="Times New Roman" w:hint="cs"/>
          <w:cs/>
          <w:lang w:bidi="th-TH"/>
        </w:rPr>
        <w:t>ฝาครอบแก้ว</w:t>
      </w:r>
    </w:p>
    <w:p w:rsidR="00DD78A4" w:rsidRDefault="00DD78A4" w:rsidP="00A970E1">
      <w:pPr>
        <w:shd w:val="clear" w:color="auto" w:fill="FFFFFF"/>
        <w:spacing w:before="240" w:after="240"/>
        <w:rPr>
          <w:rFonts w:eastAsia="Times New Roman" w:hint="cs"/>
          <w:cs/>
          <w:lang w:bidi="th-TH"/>
        </w:rPr>
      </w:pPr>
      <w:r>
        <w:rPr>
          <w:rFonts w:eastAsia="Times New Roman"/>
          <w:lang w:bidi="th-TH"/>
        </w:rPr>
        <w:t xml:space="preserve">7. </w:t>
      </w:r>
      <w:r>
        <w:rPr>
          <w:rFonts w:eastAsia="Times New Roman" w:hint="cs"/>
          <w:cs/>
          <w:lang w:bidi="th-TH"/>
        </w:rPr>
        <w:t>ตะกั่วและลวดร้อยมิเตอร์</w:t>
      </w:r>
    </w:p>
    <w:p w:rsidR="00A37AF1" w:rsidRPr="00A37AF1" w:rsidRDefault="00A37AF1" w:rsidP="00A970E1">
      <w:pPr>
        <w:shd w:val="clear" w:color="auto" w:fill="FFFFFF"/>
        <w:spacing w:before="240" w:after="240"/>
        <w:rPr>
          <w:rFonts w:eastAsia="Times New Roman"/>
          <w:cs/>
          <w:lang w:bidi="th-TH"/>
        </w:rPr>
      </w:pPr>
      <w:r>
        <w:rPr>
          <w:rFonts w:eastAsia="Times New Roman" w:hint="cs"/>
          <w:cs/>
          <w:lang w:bidi="th-TH"/>
        </w:rPr>
        <w:t xml:space="preserve">โดยอุปกรณ์และวัสดุต่างๆในการประกอบมิเตอร์ซ่อมสร้าง </w:t>
      </w:r>
      <w:r>
        <w:rPr>
          <w:rFonts w:eastAsia="Times New Roman"/>
          <w:lang w:bidi="th-TH"/>
        </w:rPr>
        <w:t xml:space="preserve">1 </w:t>
      </w:r>
      <w:r>
        <w:rPr>
          <w:rFonts w:eastAsia="Times New Roman" w:hint="cs"/>
          <w:cs/>
          <w:lang w:bidi="th-TH"/>
        </w:rPr>
        <w:t>เฟสจะแสดงไว้ในรูปหน้าถัดไป</w:t>
      </w:r>
    </w:p>
    <w:p w:rsidR="00D24FB6" w:rsidRPr="00D24FB6" w:rsidRDefault="00C34AF3" w:rsidP="00064921">
      <w:pPr>
        <w:shd w:val="clear" w:color="auto" w:fill="FFFFFF"/>
        <w:spacing w:before="240" w:after="240"/>
        <w:jc w:val="center"/>
        <w:rPr>
          <w:rFonts w:eastAsia="Times New Roman"/>
          <w:cs/>
          <w:lang w:bidi="th-TH"/>
        </w:rPr>
      </w:pPr>
      <w:r w:rsidRPr="00833B90">
        <w:rPr>
          <w:rFonts w:eastAsia="Times New Roman"/>
          <w:noProof/>
          <w:lang w:eastAsia="en-US" w:bidi="th-TH"/>
        </w:rPr>
        <w:lastRenderedPageBreak/>
        <w:drawing>
          <wp:inline distT="0" distB="0" distL="0" distR="0" wp14:anchorId="1F1485F9" wp14:editId="716473F3">
            <wp:extent cx="3590925" cy="2695575"/>
            <wp:effectExtent l="0" t="0" r="9525" b="9525"/>
            <wp:docPr id="30" name="Picture 7" descr="D:\drivers\iphone\IMG_2752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ivers\iphone\IMG_2752 - Copy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B4" w:rsidRPr="00D90606" w:rsidRDefault="003810B4" w:rsidP="00716D2A">
      <w:pPr>
        <w:ind w:firstLine="0"/>
        <w:jc w:val="left"/>
        <w:rPr>
          <w:cs/>
          <w:lang w:bidi="th-TH"/>
        </w:rPr>
      </w:pPr>
    </w:p>
    <w:p w:rsidR="007D0C5A" w:rsidRDefault="00064921" w:rsidP="00064921">
      <w:pPr>
        <w:jc w:val="center"/>
        <w:rPr>
          <w:lang w:bidi="th-TH"/>
        </w:rPr>
      </w:pPr>
      <w:r w:rsidRPr="00064921">
        <w:rPr>
          <w:rFonts w:hint="cs"/>
          <w:cs/>
          <w:lang w:bidi="th-TH"/>
        </w:rPr>
        <w:t xml:space="preserve">รูปที่ </w:t>
      </w:r>
      <w:r w:rsidRPr="00064921">
        <w:rPr>
          <w:lang w:bidi="th-TH"/>
        </w:rPr>
        <w:t>1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อุปกรณ์และวัสดุที่ใช้ในการประกอบมิเตอร์ซ่อมสร้าง </w:t>
      </w:r>
      <w:r>
        <w:rPr>
          <w:lang w:bidi="th-TH"/>
        </w:rPr>
        <w:t xml:space="preserve">1 </w:t>
      </w:r>
      <w:r>
        <w:rPr>
          <w:rFonts w:hint="cs"/>
          <w:cs/>
          <w:lang w:bidi="th-TH"/>
        </w:rPr>
        <w:t>เฟส</w:t>
      </w:r>
    </w:p>
    <w:p w:rsidR="007D0C5A" w:rsidRDefault="007D0C5A" w:rsidP="007D0C5A">
      <w:pPr>
        <w:jc w:val="left"/>
        <w:rPr>
          <w:lang w:bidi="th-TH"/>
        </w:rPr>
      </w:pPr>
    </w:p>
    <w:p w:rsidR="002552C0" w:rsidRPr="00A45341" w:rsidRDefault="007D0C5A" w:rsidP="007D0C5A">
      <w:pPr>
        <w:jc w:val="left"/>
        <w:rPr>
          <w:lang w:bidi="th-TH"/>
        </w:rPr>
      </w:pPr>
      <w:r w:rsidRPr="00A45341">
        <w:rPr>
          <w:cs/>
          <w:lang w:bidi="th-TH"/>
        </w:rPr>
        <w:tab/>
      </w:r>
      <w:r w:rsidRPr="00A45341">
        <w:rPr>
          <w:rFonts w:hint="cs"/>
          <w:cs/>
          <w:lang w:bidi="th-TH"/>
        </w:rPr>
        <w:t xml:space="preserve">วิธีการประกอบมิเตอร์ซ่อมสร้าง </w:t>
      </w:r>
      <w:r w:rsidRPr="00A45341">
        <w:rPr>
          <w:lang w:bidi="th-TH"/>
        </w:rPr>
        <w:t xml:space="preserve">1 </w:t>
      </w:r>
      <w:r w:rsidRPr="00A45341">
        <w:rPr>
          <w:rFonts w:hint="cs"/>
          <w:cs/>
          <w:lang w:bidi="th-TH"/>
        </w:rPr>
        <w:t>เฟส</w:t>
      </w:r>
    </w:p>
    <w:p w:rsidR="00A45341" w:rsidRDefault="00A45341" w:rsidP="00A45341">
      <w:pPr>
        <w:tabs>
          <w:tab w:val="left" w:pos="8132"/>
        </w:tabs>
        <w:rPr>
          <w:lang w:bidi="th-TH"/>
        </w:rPr>
      </w:pPr>
      <w:r>
        <w:rPr>
          <w:lang w:bidi="th-TH"/>
        </w:rPr>
        <w:t>1.</w:t>
      </w:r>
      <w:r w:rsidR="00C5607D">
        <w:rPr>
          <w:cs/>
          <w:lang w:bidi="th-TH"/>
        </w:rPr>
        <w:t>เอาโครงมิเตอร์วางในฐานมิเตอร์</w:t>
      </w:r>
      <w:r w:rsidRPr="00A45341">
        <w:rPr>
          <w:cs/>
          <w:lang w:bidi="th-TH"/>
        </w:rPr>
        <w:t>แล้วเอาไขค</w:t>
      </w:r>
      <w:r>
        <w:rPr>
          <w:cs/>
          <w:lang w:bidi="th-TH"/>
        </w:rPr>
        <w:t>วงวางหนุนโครงมิเตอร์ให้ลอยจากฐานมิเตอร์</w:t>
      </w:r>
      <w:r>
        <w:rPr>
          <w:rFonts w:hint="cs"/>
          <w:cs/>
          <w:lang w:bidi="th-TH"/>
        </w:rPr>
        <w:t xml:space="preserve"> เพื่อเป็นการง่ายต่อการจัดสายไฟต่างๆให้ไม่พันกัน และง่ายต่อการไขสายไฟให้ติดกับฐานมิเตอร์</w:t>
      </w:r>
    </w:p>
    <w:p w:rsidR="00A45341" w:rsidRPr="00833B90" w:rsidRDefault="00C34AF3" w:rsidP="00A45341">
      <w:pPr>
        <w:tabs>
          <w:tab w:val="left" w:pos="8132"/>
        </w:tabs>
        <w:jc w:val="center"/>
        <w:rPr>
          <w:rFonts w:ascii="Angsana New" w:hAnsi="Angsana New" w:cs="Angsana New"/>
        </w:rPr>
      </w:pPr>
      <w:r w:rsidRPr="00833B90">
        <w:rPr>
          <w:rFonts w:ascii="Angsana New" w:hAnsi="Angsana New" w:cs="Angsana New"/>
          <w:noProof/>
          <w:lang w:eastAsia="en-US" w:bidi="th-TH"/>
        </w:rPr>
        <w:drawing>
          <wp:inline distT="0" distB="0" distL="0" distR="0" wp14:anchorId="35C130F5" wp14:editId="4F7FEE43">
            <wp:extent cx="2828925" cy="2447925"/>
            <wp:effectExtent l="0" t="0" r="9525" b="9525"/>
            <wp:docPr id="29" name="Picture 8" descr="D:\drivers\iphone\IMG_275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ivers\iphone\IMG_2755 - Copy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D2" w:rsidRDefault="00131BD2" w:rsidP="00131BD2">
      <w:pPr>
        <w:jc w:val="center"/>
        <w:rPr>
          <w:lang w:bidi="th-TH"/>
        </w:rPr>
      </w:pPr>
    </w:p>
    <w:p w:rsidR="00131BD2" w:rsidRPr="00131BD2" w:rsidRDefault="00131BD2" w:rsidP="00131BD2">
      <w:pPr>
        <w:jc w:val="center"/>
        <w:rPr>
          <w:cs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2  </w:t>
      </w:r>
      <w:r>
        <w:rPr>
          <w:rFonts w:hint="cs"/>
          <w:cs/>
          <w:lang w:bidi="th-TH"/>
        </w:rPr>
        <w:t xml:space="preserve">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</w:t>
      </w:r>
    </w:p>
    <w:p w:rsidR="00131BD2" w:rsidRDefault="00A45341" w:rsidP="00DE1B58">
      <w:pPr>
        <w:jc w:val="left"/>
        <w:rPr>
          <w:cs/>
          <w:lang w:bidi="th-TH"/>
        </w:rPr>
      </w:pPr>
      <w:r>
        <w:rPr>
          <w:lang w:bidi="th-TH"/>
        </w:rPr>
        <w:lastRenderedPageBreak/>
        <w:t xml:space="preserve">2. </w:t>
      </w:r>
      <w:r w:rsidR="00131BD2">
        <w:rPr>
          <w:rFonts w:hint="cs"/>
          <w:cs/>
          <w:lang w:bidi="th-TH"/>
        </w:rPr>
        <w:t>ทำการไขน๊อตยึดสายไฟกับฐานมิเตอร์ให้แน่น</w:t>
      </w:r>
      <w:r w:rsidR="00B70D6D">
        <w:rPr>
          <w:rFonts w:hint="cs"/>
          <w:cs/>
          <w:lang w:bidi="th-TH"/>
        </w:rPr>
        <w:t>แต่จะต้องห้ามแน่น</w:t>
      </w:r>
      <w:r w:rsidR="00A564C0">
        <w:rPr>
          <w:rFonts w:hint="cs"/>
          <w:cs/>
          <w:lang w:bidi="th-TH"/>
        </w:rPr>
        <w:t>จนเกินไปเพราะจะทำให้เกลียวข</w:t>
      </w:r>
      <w:r w:rsidR="004502CD">
        <w:rPr>
          <w:rFonts w:hint="cs"/>
          <w:cs/>
          <w:lang w:bidi="th-TH"/>
        </w:rPr>
        <w:t xml:space="preserve">องน๊อตขาด </w:t>
      </w:r>
    </w:p>
    <w:p w:rsidR="007D0C5A" w:rsidRDefault="00C34AF3" w:rsidP="00131BD2">
      <w:pPr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79E45036" wp14:editId="46E61995">
            <wp:extent cx="3238500" cy="2428875"/>
            <wp:effectExtent l="0" t="0" r="0" b="9525"/>
            <wp:docPr id="28" name="Picture 9" descr="D:\drivers\iphone\IMG_2757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ivers\iphone\IMG_2757 - Copy -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D2" w:rsidRPr="00064921" w:rsidRDefault="00131BD2" w:rsidP="00131BD2">
      <w:pPr>
        <w:jc w:val="center"/>
        <w:rPr>
          <w:cs/>
          <w:lang w:bidi="th-TH"/>
        </w:rPr>
      </w:pPr>
    </w:p>
    <w:p w:rsidR="003810B4" w:rsidRDefault="004502CD" w:rsidP="004502CD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>3</w:t>
      </w:r>
      <w:r>
        <w:rPr>
          <w:rFonts w:hint="cs"/>
          <w:cs/>
          <w:lang w:bidi="th-TH"/>
        </w:rPr>
        <w:t xml:space="preserve"> 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>
        <w:rPr>
          <w:lang w:bidi="th-TH"/>
        </w:rPr>
        <w:t>)</w:t>
      </w:r>
    </w:p>
    <w:p w:rsidR="004502CD" w:rsidRDefault="004502CD" w:rsidP="004502CD">
      <w:pPr>
        <w:jc w:val="center"/>
        <w:rPr>
          <w:lang w:bidi="th-TH"/>
        </w:rPr>
      </w:pPr>
    </w:p>
    <w:p w:rsidR="00DE1B58" w:rsidRDefault="00DE1B58" w:rsidP="00FD0EB2">
      <w:pPr>
        <w:tabs>
          <w:tab w:val="left" w:pos="8132"/>
        </w:tabs>
        <w:ind w:hanging="284"/>
        <w:jc w:val="center"/>
        <w:rPr>
          <w:lang w:bidi="th-TH"/>
        </w:rPr>
      </w:pPr>
      <w:r>
        <w:rPr>
          <w:lang w:bidi="th-TH"/>
        </w:rPr>
        <w:t>3</w:t>
      </w:r>
      <w:r w:rsidR="004502CD">
        <w:rPr>
          <w:lang w:bidi="th-TH"/>
        </w:rPr>
        <w:t xml:space="preserve">. </w:t>
      </w:r>
      <w:r w:rsidR="004502CD" w:rsidRPr="007B3842">
        <w:rPr>
          <w:cs/>
          <w:lang w:bidi="th-TH"/>
        </w:rPr>
        <w:t xml:space="preserve">ขันน๊อตยึดโครงมิเตอร์ให้เข้ากับฐานมิเตอร์ </w:t>
      </w:r>
      <w:r w:rsidR="00CA4EE1" w:rsidRPr="007B3842">
        <w:rPr>
          <w:cs/>
          <w:lang w:bidi="th-TH"/>
        </w:rPr>
        <w:t>และทำการจัดสายไฟต่างๆไม่ให้โดนฐานมิเตอร์</w:t>
      </w:r>
    </w:p>
    <w:p w:rsidR="00CA4EE1" w:rsidRPr="007B3842" w:rsidRDefault="00DE1B58" w:rsidP="00DE1B58">
      <w:pPr>
        <w:tabs>
          <w:tab w:val="left" w:pos="8132"/>
        </w:tabs>
        <w:ind w:hanging="284"/>
        <w:jc w:val="left"/>
        <w:rPr>
          <w:cs/>
          <w:lang w:bidi="th-TH"/>
        </w:rPr>
      </w:pPr>
      <w:r>
        <w:tab/>
      </w:r>
      <w:r w:rsidR="00CA4EE1" w:rsidRPr="007B3842">
        <w:rPr>
          <w:cs/>
          <w:lang w:bidi="th-TH"/>
        </w:rPr>
        <w:t xml:space="preserve">เพื่อไม่ให้เกิดอันตรายต่อผู้ใช้  </w:t>
      </w:r>
    </w:p>
    <w:p w:rsidR="004502CD" w:rsidRDefault="004502CD" w:rsidP="004502CD">
      <w:pPr>
        <w:jc w:val="left"/>
        <w:rPr>
          <w:rtl/>
          <w:cs/>
        </w:rPr>
      </w:pPr>
    </w:p>
    <w:p w:rsidR="004502CD" w:rsidRDefault="00C34AF3" w:rsidP="004502CD">
      <w:pPr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04704D9D" wp14:editId="635E2366">
            <wp:extent cx="3429000" cy="2571750"/>
            <wp:effectExtent l="0" t="0" r="0" b="0"/>
            <wp:docPr id="27" name="Picture 10" descr="D:\drivers\iphone\IMG_275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ivers\iphone\IMG_2759 -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CD" w:rsidRDefault="004502CD" w:rsidP="004502CD">
      <w:pPr>
        <w:jc w:val="center"/>
        <w:rPr>
          <w:lang w:bidi="th-TH"/>
        </w:rPr>
      </w:pPr>
    </w:p>
    <w:p w:rsidR="004502CD" w:rsidRDefault="004502CD" w:rsidP="004502CD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4 </w:t>
      </w:r>
      <w:r>
        <w:rPr>
          <w:rFonts w:hint="cs"/>
          <w:cs/>
          <w:lang w:bidi="th-TH"/>
        </w:rPr>
        <w:t xml:space="preserve">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 w:rsidR="00246D2D">
        <w:rPr>
          <w:lang w:bidi="th-TH"/>
        </w:rPr>
        <w:t>2</w:t>
      </w:r>
      <w:r>
        <w:rPr>
          <w:lang w:bidi="th-TH"/>
        </w:rPr>
        <w:t>)</w:t>
      </w:r>
    </w:p>
    <w:p w:rsidR="004502CD" w:rsidRDefault="004502CD" w:rsidP="004502CD">
      <w:pPr>
        <w:jc w:val="center"/>
        <w:rPr>
          <w:lang w:bidi="th-TH"/>
        </w:rPr>
      </w:pPr>
    </w:p>
    <w:p w:rsidR="007B3842" w:rsidRDefault="00CA4EE1" w:rsidP="007B3842">
      <w:pPr>
        <w:tabs>
          <w:tab w:val="left" w:pos="8132"/>
        </w:tabs>
      </w:pPr>
      <w:r>
        <w:rPr>
          <w:lang w:bidi="th-TH"/>
        </w:rPr>
        <w:lastRenderedPageBreak/>
        <w:t>4.</w:t>
      </w:r>
      <w:r>
        <w:rPr>
          <w:sz w:val="28"/>
          <w:szCs w:val="28"/>
          <w:lang w:bidi="th-TH"/>
        </w:rPr>
        <w:t xml:space="preserve"> </w:t>
      </w:r>
      <w:r w:rsidR="007B3842" w:rsidRPr="007B3842">
        <w:rPr>
          <w:cs/>
          <w:lang w:bidi="th-TH"/>
        </w:rPr>
        <w:t>ติด</w:t>
      </w:r>
      <w:r w:rsidR="007B3842">
        <w:rPr>
          <w:rFonts w:hint="cs"/>
          <w:cs/>
          <w:lang w:bidi="th-TH"/>
        </w:rPr>
        <w:t xml:space="preserve"> </w:t>
      </w:r>
      <w:r w:rsidR="007B3842" w:rsidRPr="007B3842">
        <w:t xml:space="preserve">Register </w:t>
      </w:r>
      <w:r w:rsidR="007B3842">
        <w:rPr>
          <w:cs/>
          <w:lang w:bidi="th-TH"/>
        </w:rPr>
        <w:t>เข้ากับโครงมิเตอร์</w:t>
      </w:r>
      <w:r w:rsidR="007B3842" w:rsidRPr="007B3842">
        <w:rPr>
          <w:cs/>
          <w:lang w:bidi="th-TH"/>
        </w:rPr>
        <w:t xml:space="preserve">และตั้ง </w:t>
      </w:r>
      <w:r w:rsidR="007B3842" w:rsidRPr="007B3842">
        <w:t>Register</w:t>
      </w:r>
      <w:r w:rsidR="007B3842">
        <w:t xml:space="preserve"> </w:t>
      </w:r>
      <w:r w:rsidR="007B3842" w:rsidRPr="007B3842">
        <w:rPr>
          <w:cs/>
          <w:lang w:bidi="th-TH"/>
        </w:rPr>
        <w:t xml:space="preserve">ให้เฟืองระหว่าง </w:t>
      </w:r>
      <w:r w:rsidR="007B3842" w:rsidRPr="007B3842">
        <w:t xml:space="preserve">Register </w:t>
      </w:r>
      <w:r w:rsidR="007B3842" w:rsidRPr="007B3842">
        <w:rPr>
          <w:cs/>
          <w:lang w:bidi="th-TH"/>
        </w:rPr>
        <w:t xml:space="preserve">กับ </w:t>
      </w:r>
      <w:r w:rsidR="007B3842" w:rsidRPr="007B3842">
        <w:t>Rotor</w:t>
      </w:r>
      <w:r w:rsidR="007B3842" w:rsidRPr="007B3842">
        <w:rPr>
          <w:cs/>
          <w:lang w:bidi="th-TH"/>
        </w:rPr>
        <w:t xml:space="preserve"> ขบกันความห่างประมาณ</w:t>
      </w:r>
      <w:r w:rsidR="007B3842">
        <w:t xml:space="preserve"> </w:t>
      </w:r>
      <w:r w:rsidR="007B3842" w:rsidRPr="007B3842">
        <w:rPr>
          <w:rtl/>
          <w:cs/>
        </w:rPr>
        <w:t>0</w:t>
      </w:r>
      <w:r w:rsidR="007B3842" w:rsidRPr="007B3842">
        <w:rPr>
          <w:cs/>
        </w:rPr>
        <w:t>.</w:t>
      </w:r>
      <w:r w:rsidR="007B3842" w:rsidRPr="007B3842">
        <w:rPr>
          <w:rtl/>
          <w:cs/>
        </w:rPr>
        <w:t>5</w:t>
      </w:r>
      <w:r w:rsidR="007B3842">
        <w:t xml:space="preserve"> </w:t>
      </w:r>
      <w:r w:rsidR="007B3842" w:rsidRPr="007B3842">
        <w:rPr>
          <w:cs/>
          <w:lang w:bidi="th-TH"/>
        </w:rPr>
        <w:t>มิลลิเมตร เพื่อไม่ให้ตอน</w:t>
      </w:r>
      <w:r w:rsidR="007B3842">
        <w:t xml:space="preserve"> </w:t>
      </w:r>
      <w:r w:rsidR="007B3842" w:rsidRPr="007B3842">
        <w:t>Rotor</w:t>
      </w:r>
      <w:r w:rsidR="007B3842">
        <w:rPr>
          <w:rtl/>
          <w:cs/>
        </w:rPr>
        <w:t xml:space="preserve"> </w:t>
      </w:r>
      <w:r w:rsidR="007B3842" w:rsidRPr="007B3842">
        <w:rPr>
          <w:cs/>
          <w:lang w:bidi="th-TH"/>
        </w:rPr>
        <w:t>หมุนติดขัด</w:t>
      </w:r>
    </w:p>
    <w:p w:rsidR="007B3842" w:rsidRPr="00833B90" w:rsidRDefault="00C34AF3" w:rsidP="007B3842">
      <w:pPr>
        <w:tabs>
          <w:tab w:val="left" w:pos="8132"/>
        </w:tabs>
        <w:jc w:val="center"/>
        <w:rPr>
          <w:rFonts w:ascii="Angsana New" w:hAnsi="Angsana New" w:cs="Angsana New"/>
          <w:lang w:bidi="th-TH"/>
        </w:rPr>
      </w:pPr>
      <w:r w:rsidRPr="00833B90">
        <w:rPr>
          <w:rFonts w:ascii="Angsana New" w:hAnsi="Angsana New" w:cs="Angsana New"/>
          <w:noProof/>
          <w:lang w:eastAsia="en-US" w:bidi="th-TH"/>
        </w:rPr>
        <w:drawing>
          <wp:inline distT="0" distB="0" distL="0" distR="0" wp14:anchorId="2D80F611" wp14:editId="476CC73D">
            <wp:extent cx="3409950" cy="2562225"/>
            <wp:effectExtent l="4762" t="0" r="4763" b="4762"/>
            <wp:docPr id="26" name="Picture 11" descr="D:\drivers\iphone\IMG_2761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ivers\iphone\IMG_2761 - Copy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C0" w:rsidRPr="00833B90" w:rsidRDefault="00A564C0" w:rsidP="007B3842">
      <w:pPr>
        <w:tabs>
          <w:tab w:val="left" w:pos="8132"/>
        </w:tabs>
        <w:jc w:val="center"/>
        <w:rPr>
          <w:rFonts w:ascii="Angsana New" w:hAnsi="Angsana New" w:cs="Angsana New"/>
          <w:lang w:bidi="th-TH"/>
        </w:rPr>
      </w:pPr>
    </w:p>
    <w:p w:rsidR="00A564C0" w:rsidRDefault="00A564C0" w:rsidP="00A564C0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5 </w:t>
      </w:r>
      <w:r>
        <w:rPr>
          <w:rFonts w:hint="cs"/>
          <w:cs/>
          <w:lang w:bidi="th-TH"/>
        </w:rPr>
        <w:t xml:space="preserve">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 w:rsidR="00246D2D">
        <w:rPr>
          <w:lang w:bidi="th-TH"/>
        </w:rPr>
        <w:t>3</w:t>
      </w:r>
      <w:r>
        <w:rPr>
          <w:lang w:bidi="th-TH"/>
        </w:rPr>
        <w:t>)</w:t>
      </w:r>
    </w:p>
    <w:p w:rsidR="00A564C0" w:rsidRDefault="00A564C0" w:rsidP="00A564C0">
      <w:pPr>
        <w:jc w:val="left"/>
        <w:rPr>
          <w:lang w:bidi="th-TH"/>
        </w:rPr>
      </w:pPr>
    </w:p>
    <w:p w:rsidR="0045405B" w:rsidRDefault="0045405B" w:rsidP="0045405B">
      <w:pPr>
        <w:tabs>
          <w:tab w:val="left" w:pos="8132"/>
        </w:tabs>
        <w:jc w:val="left"/>
        <w:rPr>
          <w:lang w:bidi="th-TH"/>
        </w:rPr>
      </w:pPr>
      <w:r w:rsidRPr="0045405B">
        <w:rPr>
          <w:cs/>
          <w:lang w:bidi="th-TH"/>
        </w:rPr>
        <w:t>หลังจากที่ผ่านขั้นตอนข้างต้นแล้ว</w:t>
      </w:r>
      <w:r w:rsidR="00DE1B58">
        <w:rPr>
          <w:rFonts w:hint="cs"/>
          <w:cs/>
          <w:lang w:bidi="th-TH"/>
        </w:rPr>
        <w:t xml:space="preserve"> </w:t>
      </w:r>
      <w:r w:rsidRPr="0045405B">
        <w:rPr>
          <w:cs/>
          <w:lang w:bidi="th-TH"/>
        </w:rPr>
        <w:t>จะได้มิเ</w:t>
      </w:r>
      <w:r>
        <w:rPr>
          <w:cs/>
          <w:lang w:bidi="th-TH"/>
        </w:rPr>
        <w:t>ตอร์ซ่อมสร้างที่พร้อม</w:t>
      </w:r>
      <w:r w:rsidRPr="0045405B">
        <w:rPr>
          <w:cs/>
          <w:lang w:bidi="th-TH"/>
        </w:rPr>
        <w:t>เอาขึ้น</w:t>
      </w:r>
      <w:r>
        <w:rPr>
          <w:rFonts w:hint="cs"/>
          <w:cs/>
          <w:lang w:bidi="th-TH"/>
        </w:rPr>
        <w:t>เครื่องทดสอบค่าความเที่ยงตรง</w:t>
      </w:r>
      <w:r w:rsidRPr="0045405B">
        <w:t xml:space="preserve"> </w:t>
      </w:r>
      <w:r w:rsidR="00DE1B58">
        <w:rPr>
          <w:rFonts w:hint="cs"/>
          <w:cs/>
          <w:lang w:bidi="th-TH"/>
        </w:rPr>
        <w:t>โดยมิเตอร์จะถูกวางไว้อย่างเป็นระเบียบดังรูป</w:t>
      </w:r>
    </w:p>
    <w:p w:rsidR="00DE1B58" w:rsidRPr="00AA6163" w:rsidRDefault="00DE1B58" w:rsidP="00DE1B58">
      <w:pPr>
        <w:tabs>
          <w:tab w:val="left" w:pos="8132"/>
        </w:tabs>
        <w:jc w:val="center"/>
        <w:rPr>
          <w:cs/>
          <w:lang w:bidi="th-TH"/>
        </w:rPr>
      </w:pPr>
    </w:p>
    <w:p w:rsidR="0045405B" w:rsidRDefault="00C34AF3" w:rsidP="0045405B">
      <w:pPr>
        <w:tabs>
          <w:tab w:val="left" w:pos="8132"/>
        </w:tabs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33243991" wp14:editId="0FC13151">
            <wp:extent cx="2705100" cy="1733550"/>
            <wp:effectExtent l="0" t="0" r="0" b="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" b="6404"/>
                    <a:stretch/>
                  </pic:blipFill>
                  <pic:spPr bwMode="auto">
                    <a:xfrm>
                      <a:off x="0" y="0"/>
                      <a:ext cx="2705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DCE" w:rsidRDefault="00D05DCE" w:rsidP="0045405B">
      <w:pPr>
        <w:tabs>
          <w:tab w:val="left" w:pos="8132"/>
        </w:tabs>
        <w:jc w:val="center"/>
        <w:rPr>
          <w:lang w:bidi="th-TH"/>
        </w:rPr>
      </w:pPr>
    </w:p>
    <w:p w:rsidR="00DE1B58" w:rsidRDefault="00FD0EB2" w:rsidP="0045405B">
      <w:pPr>
        <w:tabs>
          <w:tab w:val="left" w:pos="8132"/>
        </w:tabs>
        <w:jc w:val="center"/>
        <w:rPr>
          <w:cs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6 </w:t>
      </w:r>
      <w:r>
        <w:rPr>
          <w:rFonts w:hint="cs"/>
          <w:cs/>
          <w:lang w:bidi="th-TH"/>
        </w:rPr>
        <w:t>มิเตอร์ที่พร้อมจะขึ้นเครื่องทดสอบค่าความเที่ยงตรง</w:t>
      </w:r>
    </w:p>
    <w:p w:rsidR="00246D2D" w:rsidRDefault="00246D2D" w:rsidP="00766097">
      <w:pPr>
        <w:rPr>
          <w:lang w:bidi="th-TH"/>
        </w:rPr>
      </w:pPr>
      <w:r>
        <w:rPr>
          <w:lang w:bidi="th-TH"/>
        </w:rPr>
        <w:lastRenderedPageBreak/>
        <w:t xml:space="preserve">5. </w:t>
      </w:r>
      <w:r>
        <w:rPr>
          <w:rFonts w:hint="cs"/>
          <w:cs/>
          <w:lang w:bidi="th-TH"/>
        </w:rPr>
        <w:t xml:space="preserve">ทดสอบค่าความเที่ยงตรงของมิเตอร์ซ่อมสร้าง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โดยรายละเอียดจะแสดงไว้ที่หัวข้อ </w:t>
      </w:r>
      <w:r>
        <w:rPr>
          <w:lang w:bidi="th-TH"/>
        </w:rPr>
        <w:t>2.2.3</w:t>
      </w:r>
    </w:p>
    <w:p w:rsidR="00246D2D" w:rsidRDefault="00C34AF3" w:rsidP="00246D2D">
      <w:pPr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018DA867" wp14:editId="32821ED5">
            <wp:extent cx="2924175" cy="2238375"/>
            <wp:effectExtent l="0" t="0" r="9525" b="9525"/>
            <wp:docPr id="24" name="Picture 13" descr="D:\drivers\iphone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rivers\iphone\IMG_2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2D" w:rsidRDefault="00246D2D" w:rsidP="00246D2D">
      <w:pPr>
        <w:jc w:val="center"/>
        <w:rPr>
          <w:lang w:bidi="th-TH"/>
        </w:rPr>
      </w:pPr>
    </w:p>
    <w:p w:rsidR="00246D2D" w:rsidRDefault="00246D2D" w:rsidP="00246D2D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7 </w:t>
      </w:r>
      <w:r>
        <w:rPr>
          <w:rFonts w:hint="cs"/>
          <w:cs/>
          <w:lang w:bidi="th-TH"/>
        </w:rPr>
        <w:t xml:space="preserve">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>
        <w:rPr>
          <w:lang w:bidi="th-TH"/>
        </w:rPr>
        <w:t>4)</w:t>
      </w:r>
    </w:p>
    <w:p w:rsidR="006A3C36" w:rsidRDefault="006A3C36" w:rsidP="00246D2D">
      <w:pPr>
        <w:jc w:val="center"/>
        <w:rPr>
          <w:lang w:bidi="th-TH"/>
        </w:rPr>
      </w:pPr>
    </w:p>
    <w:p w:rsidR="00E61499" w:rsidRPr="00CD402D" w:rsidRDefault="00E61499" w:rsidP="00E61499">
      <w:pPr>
        <w:jc w:val="left"/>
        <w:rPr>
          <w:rFonts w:hint="cs"/>
          <w:cs/>
          <w:lang w:bidi="th-TH"/>
        </w:rPr>
      </w:pPr>
      <w:r>
        <w:rPr>
          <w:lang w:bidi="th-TH"/>
        </w:rPr>
        <w:t xml:space="preserve">6. </w:t>
      </w:r>
      <w:r w:rsidR="00AA48F2">
        <w:rPr>
          <w:rFonts w:hint="cs"/>
          <w:cs/>
          <w:lang w:bidi="th-TH"/>
        </w:rPr>
        <w:t>นำมิเตอร์ลงจากเครื่องทดสอบค่าความคลาดเคลื่อน</w:t>
      </w:r>
      <w:r w:rsidR="00CD402D">
        <w:rPr>
          <w:rFonts w:hint="cs"/>
          <w:cs/>
          <w:lang w:bidi="th-TH"/>
        </w:rPr>
        <w:t xml:space="preserve"> ติดแผ่น </w:t>
      </w:r>
      <w:r w:rsidR="00CD402D">
        <w:rPr>
          <w:lang w:bidi="th-TH"/>
        </w:rPr>
        <w:t>Name plate</w:t>
      </w:r>
      <w:r w:rsidR="00AA48F2">
        <w:rPr>
          <w:rFonts w:hint="cs"/>
          <w:cs/>
          <w:lang w:bidi="th-TH"/>
        </w:rPr>
        <w:t xml:space="preserve"> ครอบฝาแก้วและทำการไขน๊อตให้แน่นหนา โดยต้องห้ามมีสิ่งแปลกปลอมเข้าไปอยู่ในมิเตอร์โดยเด็ดขาด</w:t>
      </w:r>
      <w:r w:rsidR="00CD402D">
        <w:rPr>
          <w:lang w:bidi="th-TH"/>
        </w:rPr>
        <w:t xml:space="preserve"> </w:t>
      </w:r>
    </w:p>
    <w:p w:rsidR="00AA48F2" w:rsidRDefault="00C34AF3" w:rsidP="00AA48F2">
      <w:pPr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44E599B0" wp14:editId="3745BEC8">
            <wp:extent cx="2381250" cy="2238375"/>
            <wp:effectExtent l="0" t="4763" r="0" b="0"/>
            <wp:docPr id="23" name="Picture 16" descr="D:\drivers\iphone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rivers\iphone\IMG_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8"/>
                    <a:stretch/>
                  </pic:blipFill>
                  <pic:spPr bwMode="auto">
                    <a:xfrm rot="5400000"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DCE" w:rsidRDefault="00D05DCE" w:rsidP="00AA48F2">
      <w:pPr>
        <w:jc w:val="center"/>
        <w:rPr>
          <w:rFonts w:hint="cs"/>
          <w:cs/>
          <w:lang w:bidi="th-TH"/>
        </w:rPr>
      </w:pPr>
    </w:p>
    <w:p w:rsidR="00AA48F2" w:rsidRDefault="00AA48F2" w:rsidP="00AA48F2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8 </w:t>
      </w:r>
      <w:r>
        <w:rPr>
          <w:rFonts w:hint="cs"/>
          <w:cs/>
          <w:lang w:bidi="th-TH"/>
        </w:rPr>
        <w:t xml:space="preserve">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>
        <w:rPr>
          <w:lang w:bidi="th-TH"/>
        </w:rPr>
        <w:t>5)</w:t>
      </w:r>
    </w:p>
    <w:p w:rsidR="00D05DCE" w:rsidRDefault="00D05DCE" w:rsidP="00AA48F2">
      <w:pPr>
        <w:jc w:val="center"/>
        <w:rPr>
          <w:lang w:bidi="th-TH"/>
        </w:rPr>
      </w:pPr>
    </w:p>
    <w:p w:rsidR="00D05DCE" w:rsidRPr="00AA48F2" w:rsidRDefault="00D05DCE" w:rsidP="00AA48F2">
      <w:pPr>
        <w:jc w:val="center"/>
        <w:rPr>
          <w:lang w:bidi="th-TH"/>
        </w:rPr>
      </w:pPr>
    </w:p>
    <w:p w:rsidR="00966804" w:rsidRDefault="00966804" w:rsidP="00766097">
      <w:pPr>
        <w:rPr>
          <w:lang w:bidi="th-TH"/>
        </w:rPr>
      </w:pPr>
      <w:r>
        <w:rPr>
          <w:lang w:bidi="th-TH"/>
        </w:rPr>
        <w:lastRenderedPageBreak/>
        <w:t>7.</w:t>
      </w:r>
      <w:r w:rsidR="006A3C36">
        <w:rPr>
          <w:lang w:bidi="th-TH"/>
        </w:rPr>
        <w:t xml:space="preserve"> </w:t>
      </w:r>
      <w:r w:rsidR="00032B33" w:rsidRPr="00032B33">
        <w:rPr>
          <w:rFonts w:hint="cs"/>
          <w:cs/>
          <w:lang w:bidi="th-TH"/>
        </w:rPr>
        <w:t>ร้อยตะกั่วและประทับตราสัญลักษณ์ของการไฟฟ้า</w:t>
      </w:r>
      <w:r w:rsidR="00032B33">
        <w:rPr>
          <w:rFonts w:hint="cs"/>
          <w:cs/>
          <w:lang w:bidi="th-TH"/>
        </w:rPr>
        <w:t xml:space="preserve"> </w:t>
      </w:r>
      <w:r w:rsidR="00032B33">
        <w:rPr>
          <w:lang w:bidi="th-TH"/>
        </w:rPr>
        <w:t>(</w:t>
      </w:r>
      <w:r w:rsidR="00032B33">
        <w:rPr>
          <w:rFonts w:hint="cs"/>
          <w:cs/>
          <w:lang w:bidi="th-TH"/>
        </w:rPr>
        <w:t>ขั้นตอนการประทับตราไม่สามารถเผยแพร่ได้</w:t>
      </w:r>
      <w:r w:rsidR="00032B33">
        <w:rPr>
          <w:lang w:bidi="th-TH"/>
        </w:rPr>
        <w:t>)</w:t>
      </w:r>
    </w:p>
    <w:p w:rsidR="00032B33" w:rsidRDefault="00C34AF3" w:rsidP="00032B33">
      <w:pPr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09B4C58B" wp14:editId="770B1286">
            <wp:extent cx="3419475" cy="2552700"/>
            <wp:effectExtent l="0" t="4762" r="4762" b="4763"/>
            <wp:docPr id="22" name="Picture 18" descr="D:\drivers\iphone\IMG_271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rivers\iphone\IMG_2711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33" w:rsidRDefault="00032B33" w:rsidP="00032B33">
      <w:pPr>
        <w:jc w:val="center"/>
        <w:rPr>
          <w:lang w:bidi="th-TH"/>
        </w:rPr>
      </w:pPr>
    </w:p>
    <w:p w:rsidR="00032B33" w:rsidRDefault="00032B33" w:rsidP="00032B33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9 </w:t>
      </w:r>
      <w:r>
        <w:rPr>
          <w:rFonts w:hint="cs"/>
          <w:cs/>
          <w:lang w:bidi="th-TH"/>
        </w:rPr>
        <w:t xml:space="preserve">วิธีการประกอบมิเตอร์ซ่อมสร้าง </w:t>
      </w:r>
      <w:r>
        <w:rPr>
          <w:lang w:bidi="th-TH"/>
        </w:rPr>
        <w:t>1</w:t>
      </w:r>
      <w:r>
        <w:rPr>
          <w:rFonts w:hint="cs"/>
          <w:cs/>
          <w:lang w:bidi="th-TH"/>
        </w:rPr>
        <w:t xml:space="preserve"> เฟส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>
        <w:rPr>
          <w:lang w:bidi="th-TH"/>
        </w:rPr>
        <w:t>6)</w:t>
      </w:r>
    </w:p>
    <w:p w:rsidR="009E11DF" w:rsidRDefault="009E11DF" w:rsidP="00032B33">
      <w:pPr>
        <w:jc w:val="center"/>
        <w:rPr>
          <w:lang w:bidi="th-TH"/>
        </w:rPr>
      </w:pPr>
    </w:p>
    <w:p w:rsidR="009E11DF" w:rsidRPr="00EC073A" w:rsidRDefault="00EC073A" w:rsidP="009E11DF">
      <w:pPr>
        <w:jc w:val="left"/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t xml:space="preserve">หลังจากเสร็จสิ้นขั้นตอนที่ </w:t>
      </w:r>
      <w:r>
        <w:rPr>
          <w:lang w:bidi="th-TH"/>
        </w:rPr>
        <w:t xml:space="preserve">7 </w:t>
      </w:r>
      <w:r>
        <w:rPr>
          <w:rFonts w:hint="cs"/>
          <w:cs/>
          <w:lang w:bidi="th-TH"/>
        </w:rPr>
        <w:t>แล้วนั้น ก็จะนำมิเตอร์บรรจุใส่กล่อง และนำไปเก็บไว้ในลังไม้เพื่อที่จะจัดส่งไปยังจังหวัดต่างๆที่การไฟฟ้าส่วนภูมิภาคเป็นผู้ดูแล โดยมิเตอร์เหล่านี้จะใช้เป็นมิเตอร์สำรองในยามที่มิเตอร์ใหม่มีจำนวนไม่เพียงพอต่อความต้องการในขณะนั้น</w:t>
      </w:r>
    </w:p>
    <w:p w:rsidR="009E11DF" w:rsidRDefault="009E11DF" w:rsidP="009E11DF">
      <w:pPr>
        <w:jc w:val="left"/>
        <w:rPr>
          <w:lang w:bidi="th-TH"/>
        </w:rPr>
      </w:pPr>
    </w:p>
    <w:p w:rsidR="009E11DF" w:rsidRDefault="009E11DF" w:rsidP="009E11DF">
      <w:pPr>
        <w:jc w:val="left"/>
        <w:rPr>
          <w:lang w:bidi="th-TH"/>
        </w:rPr>
      </w:pPr>
    </w:p>
    <w:p w:rsidR="009E11DF" w:rsidRDefault="009E11DF" w:rsidP="009E11DF">
      <w:pPr>
        <w:jc w:val="left"/>
        <w:rPr>
          <w:lang w:bidi="th-TH"/>
        </w:rPr>
      </w:pPr>
    </w:p>
    <w:p w:rsidR="009E11DF" w:rsidRDefault="009E11DF" w:rsidP="009E11DF">
      <w:pPr>
        <w:jc w:val="left"/>
        <w:rPr>
          <w:lang w:bidi="th-TH"/>
        </w:rPr>
      </w:pPr>
    </w:p>
    <w:p w:rsidR="009E11DF" w:rsidRDefault="009E11DF" w:rsidP="009E11DF">
      <w:pPr>
        <w:jc w:val="left"/>
        <w:rPr>
          <w:lang w:bidi="th-TH"/>
        </w:rPr>
      </w:pPr>
    </w:p>
    <w:p w:rsidR="009E11DF" w:rsidRDefault="009E11DF" w:rsidP="009E11DF">
      <w:pPr>
        <w:jc w:val="left"/>
        <w:rPr>
          <w:lang w:bidi="th-TH"/>
        </w:rPr>
      </w:pPr>
    </w:p>
    <w:p w:rsidR="009E11DF" w:rsidRDefault="009E11DF" w:rsidP="009E11DF">
      <w:pPr>
        <w:jc w:val="left"/>
        <w:rPr>
          <w:lang w:bidi="th-TH"/>
        </w:rPr>
      </w:pPr>
    </w:p>
    <w:p w:rsidR="00D05DCE" w:rsidRDefault="00D05DCE" w:rsidP="00766097">
      <w:pPr>
        <w:rPr>
          <w:lang w:bidi="th-TH"/>
        </w:rPr>
      </w:pPr>
    </w:p>
    <w:p w:rsidR="00D05DCE" w:rsidRDefault="00D05DCE" w:rsidP="00766097">
      <w:pPr>
        <w:rPr>
          <w:lang w:bidi="th-TH"/>
        </w:rPr>
      </w:pPr>
    </w:p>
    <w:p w:rsidR="00E73D4C" w:rsidRPr="00E73D4C" w:rsidRDefault="00E73D4C" w:rsidP="00766097">
      <w:pPr>
        <w:rPr>
          <w:b/>
          <w:bCs/>
          <w:cs/>
          <w:lang w:bidi="th-TH"/>
        </w:rPr>
      </w:pPr>
      <w:r>
        <w:rPr>
          <w:lang w:bidi="th-TH"/>
        </w:rPr>
        <w:lastRenderedPageBreak/>
        <w:t xml:space="preserve">2.2.3 </w:t>
      </w:r>
      <w:r w:rsidRPr="00E73D4C">
        <w:rPr>
          <w:rFonts w:hint="cs"/>
          <w:b/>
          <w:bCs/>
          <w:cs/>
          <w:lang w:bidi="th-TH"/>
        </w:rPr>
        <w:t xml:space="preserve">การทดสอบค่าความเที่ยงตรงของมิเตอร์ซ่อมสร้าง </w:t>
      </w:r>
      <w:r w:rsidRPr="00E73D4C">
        <w:rPr>
          <w:b/>
          <w:bCs/>
          <w:lang w:bidi="th-TH"/>
        </w:rPr>
        <w:t xml:space="preserve">1 </w:t>
      </w:r>
      <w:r w:rsidRPr="00E73D4C">
        <w:rPr>
          <w:rFonts w:hint="cs"/>
          <w:b/>
          <w:bCs/>
          <w:cs/>
          <w:lang w:bidi="th-TH"/>
        </w:rPr>
        <w:t>เฟส</w:t>
      </w:r>
    </w:p>
    <w:p w:rsidR="005B2CD7" w:rsidRDefault="00E73D4C" w:rsidP="00766097">
      <w:pPr>
        <w:rPr>
          <w:lang w:bidi="th-TH"/>
        </w:rPr>
      </w:pPr>
      <w:r>
        <w:rPr>
          <w:cs/>
          <w:lang w:bidi="th-TH"/>
        </w:rPr>
        <w:tab/>
      </w:r>
      <w:r w:rsidR="00175F5F">
        <w:rPr>
          <w:rFonts w:hint="cs"/>
          <w:cs/>
          <w:lang w:bidi="th-TH"/>
        </w:rPr>
        <w:t>เป็นการนำมิเตอร์ซ่อมสร้างที่ประกอบเสร็จแล้วนั้นมา</w:t>
      </w:r>
      <w:r w:rsidR="003304A7">
        <w:rPr>
          <w:rFonts w:hint="cs"/>
          <w:cs/>
          <w:lang w:bidi="th-TH"/>
        </w:rPr>
        <w:t>ขึ้นเครื่องทดสอบค่าความเที่ยงตรงของมิเตอร์ โดยการทดสอบนั้นจะมีหลักๆ</w:t>
      </w:r>
      <w:r w:rsidR="003304A7" w:rsidRPr="003304A7">
        <w:rPr>
          <w:rFonts w:hint="cs"/>
          <w:cs/>
          <w:lang w:bidi="th-TH"/>
        </w:rPr>
        <w:t xml:space="preserve"> ดังนี้ การทดสอบค่า </w:t>
      </w:r>
      <w:r w:rsidR="003304A7" w:rsidRPr="003304A7">
        <w:rPr>
          <w:lang w:bidi="th-TH"/>
        </w:rPr>
        <w:t xml:space="preserve">Full load, Half load, Low load </w:t>
      </w:r>
      <w:r w:rsidR="003304A7">
        <w:rPr>
          <w:rFonts w:hint="cs"/>
          <w:cs/>
          <w:lang w:bidi="th-TH"/>
        </w:rPr>
        <w:t>เครื่องทดสอบ</w:t>
      </w:r>
      <w:r w:rsidR="000415B9">
        <w:rPr>
          <w:rFonts w:hint="cs"/>
          <w:cs/>
          <w:lang w:bidi="th-TH"/>
        </w:rPr>
        <w:t>ค่าความคลาดเคลื่อน</w:t>
      </w:r>
      <w:r w:rsidR="003304A7">
        <w:rPr>
          <w:rFonts w:hint="cs"/>
          <w:cs/>
          <w:lang w:bidi="th-TH"/>
        </w:rPr>
        <w:t>นั้นจะทำการต</w:t>
      </w:r>
      <w:r w:rsidR="003304A7" w:rsidRPr="003304A7">
        <w:rPr>
          <w:rFonts w:hint="cs"/>
          <w:cs/>
          <w:lang w:bidi="th-TH"/>
        </w:rPr>
        <w:t xml:space="preserve">รวจจับการหมุนของ </w:t>
      </w:r>
      <w:r w:rsidR="003304A7" w:rsidRPr="003304A7">
        <w:rPr>
          <w:lang w:bidi="th-TH"/>
        </w:rPr>
        <w:t>Rotor</w:t>
      </w:r>
      <w:r w:rsidR="003304A7">
        <w:rPr>
          <w:lang w:bidi="th-TH"/>
        </w:rPr>
        <w:t xml:space="preserve"> </w:t>
      </w:r>
      <w:r w:rsidR="003304A7">
        <w:rPr>
          <w:rFonts w:hint="cs"/>
          <w:cs/>
          <w:lang w:bidi="th-TH"/>
        </w:rPr>
        <w:t>ว่าทำงานผิดพลาดกี่เปอร์เซ็น โดย</w:t>
      </w:r>
      <w:r w:rsidR="00125F91">
        <w:rPr>
          <w:rFonts w:hint="cs"/>
          <w:cs/>
          <w:lang w:bidi="th-TH"/>
        </w:rPr>
        <w:t>หลักการทดสอบค่าความคลาดเคลื่อนนั้นสมมติใช้</w:t>
      </w:r>
      <w:r w:rsidR="003304A7">
        <w:rPr>
          <w:rFonts w:hint="cs"/>
          <w:cs/>
          <w:lang w:bidi="th-TH"/>
        </w:rPr>
        <w:t xml:space="preserve">มิเตอร์ ขนาด </w:t>
      </w:r>
      <w:r w:rsidR="003304A7">
        <w:rPr>
          <w:lang w:bidi="th-TH"/>
        </w:rPr>
        <w:t xml:space="preserve">5(15) A </w:t>
      </w:r>
      <w:r w:rsidR="00125F91">
        <w:rPr>
          <w:rFonts w:hint="cs"/>
          <w:cs/>
          <w:lang w:bidi="th-TH"/>
        </w:rPr>
        <w:t xml:space="preserve">กำหนดถ้าใช้ไฟฟ้า </w:t>
      </w:r>
      <w:r w:rsidR="00125F91">
        <w:rPr>
          <w:lang w:bidi="th-TH"/>
        </w:rPr>
        <w:t>1</w:t>
      </w:r>
      <w:r w:rsidR="00125F91">
        <w:rPr>
          <w:rFonts w:hint="cs"/>
          <w:cs/>
          <w:lang w:bidi="th-TH"/>
        </w:rPr>
        <w:t xml:space="preserve"> กิโลวัตต์ </w:t>
      </w:r>
      <w:r w:rsidR="00125F91">
        <w:rPr>
          <w:lang w:bidi="th-TH"/>
        </w:rPr>
        <w:t xml:space="preserve">Rotor </w:t>
      </w:r>
      <w:r w:rsidR="00125F91">
        <w:rPr>
          <w:rFonts w:hint="cs"/>
          <w:cs/>
          <w:lang w:bidi="th-TH"/>
        </w:rPr>
        <w:t xml:space="preserve">จะหมุน </w:t>
      </w:r>
      <w:r w:rsidR="00125F91">
        <w:rPr>
          <w:lang w:bidi="th-TH"/>
        </w:rPr>
        <w:t xml:space="preserve">1200 </w:t>
      </w:r>
      <w:r w:rsidR="00125F91">
        <w:rPr>
          <w:rFonts w:hint="cs"/>
          <w:cs/>
          <w:lang w:bidi="th-TH"/>
        </w:rPr>
        <w:t xml:space="preserve">รอบ สามารถอธิบายได้ว่า ถ้าเราใช้ไฟฟ้า </w:t>
      </w:r>
      <w:r w:rsidR="00125F91">
        <w:rPr>
          <w:lang w:bidi="th-TH"/>
        </w:rPr>
        <w:t xml:space="preserve">1 </w:t>
      </w:r>
      <w:r w:rsidR="00125F91">
        <w:rPr>
          <w:rFonts w:hint="cs"/>
          <w:cs/>
          <w:lang w:bidi="th-TH"/>
        </w:rPr>
        <w:t xml:space="preserve">กิโลวัตต์แล้ว </w:t>
      </w:r>
      <w:r w:rsidR="00125F91">
        <w:rPr>
          <w:lang w:bidi="th-TH"/>
        </w:rPr>
        <w:t xml:space="preserve">Rotor </w:t>
      </w:r>
      <w:r w:rsidR="00125F91">
        <w:rPr>
          <w:rFonts w:hint="cs"/>
          <w:cs/>
          <w:lang w:bidi="th-TH"/>
        </w:rPr>
        <w:t xml:space="preserve">หมุน </w:t>
      </w:r>
      <w:r w:rsidR="00125F91">
        <w:rPr>
          <w:lang w:bidi="th-TH"/>
        </w:rPr>
        <w:t>1200</w:t>
      </w:r>
      <w:r w:rsidR="00125F91">
        <w:rPr>
          <w:rFonts w:hint="cs"/>
          <w:cs/>
          <w:lang w:bidi="th-TH"/>
        </w:rPr>
        <w:t xml:space="preserve"> นั้น ถือว่าค่าความคลาดเคลื่อนมีค่าเป็นศูนย์  ถ้า </w:t>
      </w:r>
      <w:r w:rsidR="00125F91">
        <w:rPr>
          <w:lang w:bidi="th-TH"/>
        </w:rPr>
        <w:t xml:space="preserve">Rotor </w:t>
      </w:r>
      <w:r w:rsidR="00125F91">
        <w:rPr>
          <w:rFonts w:hint="cs"/>
          <w:cs/>
          <w:lang w:bidi="th-TH"/>
        </w:rPr>
        <w:t xml:space="preserve">หมุนน้อยกว่า </w:t>
      </w:r>
      <w:r w:rsidR="00125F91">
        <w:rPr>
          <w:lang w:bidi="th-TH"/>
        </w:rPr>
        <w:t xml:space="preserve">1200 </w:t>
      </w:r>
      <w:r w:rsidR="00125F91">
        <w:rPr>
          <w:rFonts w:hint="cs"/>
          <w:cs/>
          <w:lang w:bidi="th-TH"/>
        </w:rPr>
        <w:t xml:space="preserve">รอบนั้นค่าความคลาดเคลื่อนจะออกมาเป็นค่าลบ แต่ถ้าหมุนมากกว่า </w:t>
      </w:r>
      <w:r w:rsidR="00125F91">
        <w:rPr>
          <w:lang w:bidi="th-TH"/>
        </w:rPr>
        <w:t>1200</w:t>
      </w:r>
      <w:r w:rsidR="00125F91">
        <w:rPr>
          <w:rFonts w:hint="cs"/>
          <w:cs/>
          <w:lang w:bidi="th-TH"/>
        </w:rPr>
        <w:t xml:space="preserve"> รอบค่าความ</w:t>
      </w:r>
      <w:r w:rsidR="00A246A1">
        <w:rPr>
          <w:rFonts w:hint="cs"/>
          <w:cs/>
          <w:lang w:bidi="th-TH"/>
        </w:rPr>
        <w:t>คาดเคลื่อน</w:t>
      </w:r>
      <w:r w:rsidR="00125F91">
        <w:rPr>
          <w:rFonts w:hint="cs"/>
          <w:cs/>
          <w:lang w:bidi="th-TH"/>
        </w:rPr>
        <w:t xml:space="preserve">จะออกมาเป็นค่าบวก </w:t>
      </w:r>
      <w:r w:rsidR="005B2CD7">
        <w:rPr>
          <w:rFonts w:hint="cs"/>
          <w:cs/>
          <w:lang w:bidi="th-TH"/>
        </w:rPr>
        <w:t>หลังจากที่ได้อธิบายหลักการทดสอบแล้วนั้น ผู้ฝึกงานก็จะกล่าวถึง</w:t>
      </w:r>
      <w:r w:rsidR="005B2CD7">
        <w:rPr>
          <w:cs/>
          <w:lang w:bidi="th-TH"/>
        </w:rPr>
        <w:tab/>
      </w:r>
      <w:r w:rsidR="005B2CD7">
        <w:rPr>
          <w:rFonts w:hint="cs"/>
          <w:cs/>
          <w:lang w:bidi="th-TH"/>
        </w:rPr>
        <w:t xml:space="preserve">ขั้นตอนการทดสอบค่าความเที่ยงตรงของมิเตอร์ซ่อมสร้าง </w:t>
      </w:r>
      <w:r w:rsidR="005B2CD7">
        <w:rPr>
          <w:lang w:bidi="th-TH"/>
        </w:rPr>
        <w:t xml:space="preserve">1 </w:t>
      </w:r>
      <w:r w:rsidR="005B2CD7">
        <w:rPr>
          <w:rFonts w:hint="cs"/>
          <w:cs/>
          <w:lang w:bidi="th-TH"/>
        </w:rPr>
        <w:t>เฟส โดยจะมีดังนี้</w:t>
      </w:r>
    </w:p>
    <w:p w:rsidR="004420F4" w:rsidRDefault="004420F4" w:rsidP="00766097">
      <w:pPr>
        <w:rPr>
          <w:lang w:bidi="th-TH"/>
        </w:rPr>
      </w:pPr>
    </w:p>
    <w:p w:rsidR="00684945" w:rsidRDefault="00684945" w:rsidP="00766097">
      <w:pPr>
        <w:rPr>
          <w:lang w:bidi="th-TH"/>
        </w:rPr>
      </w:pPr>
      <w:r>
        <w:rPr>
          <w:lang w:bidi="th-TH"/>
        </w:rPr>
        <w:t xml:space="preserve">1. </w:t>
      </w:r>
      <w:r w:rsidR="007275CD">
        <w:rPr>
          <w:rFonts w:hint="cs"/>
          <w:cs/>
          <w:lang w:bidi="th-TH"/>
        </w:rPr>
        <w:t>นำมิเตอร์ขึ้นเครื่องทดสอบค่าความเที่ยงตรง</w:t>
      </w:r>
    </w:p>
    <w:p w:rsidR="007275CD" w:rsidRDefault="00C34AF3" w:rsidP="007275CD">
      <w:pPr>
        <w:jc w:val="center"/>
        <w:rPr>
          <w:rFonts w:hint="cs"/>
          <w:cs/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7ED2A53F" wp14:editId="721A6AC7">
            <wp:extent cx="3419475" cy="2552700"/>
            <wp:effectExtent l="0" t="4762" r="4762" b="4763"/>
            <wp:docPr id="21" name="Picture 12" descr="D:\drivers\iphone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ivers\iphone\IMG_2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D7" w:rsidRDefault="005B2CD7" w:rsidP="00766097">
      <w:pPr>
        <w:rPr>
          <w:lang w:bidi="th-TH"/>
        </w:rPr>
      </w:pPr>
    </w:p>
    <w:p w:rsidR="007275CD" w:rsidRDefault="007275CD" w:rsidP="007275CD">
      <w:pPr>
        <w:jc w:val="center"/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 w:rsidR="00D973DF">
        <w:rPr>
          <w:lang w:bidi="th-TH"/>
        </w:rPr>
        <w:t>10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>ขั้นตอนการทดสอบค่าความเที่ยงตรงของมิเตอร์</w:t>
      </w:r>
    </w:p>
    <w:p w:rsidR="005B2CD7" w:rsidRPr="005B2CD7" w:rsidRDefault="005B2CD7" w:rsidP="00766097">
      <w:pPr>
        <w:rPr>
          <w:rFonts w:hint="cs"/>
          <w:cs/>
          <w:lang w:bidi="th-TH"/>
        </w:rPr>
      </w:pPr>
    </w:p>
    <w:p w:rsidR="004420F4" w:rsidRDefault="004420F4" w:rsidP="00766097">
      <w:pPr>
        <w:rPr>
          <w:lang w:bidi="th-TH"/>
        </w:rPr>
      </w:pPr>
    </w:p>
    <w:p w:rsidR="004420F4" w:rsidRDefault="004420F4" w:rsidP="00766097">
      <w:pPr>
        <w:rPr>
          <w:lang w:bidi="th-TH"/>
        </w:rPr>
      </w:pPr>
    </w:p>
    <w:p w:rsidR="00807595" w:rsidRDefault="00C2267C" w:rsidP="00766097">
      <w:pPr>
        <w:rPr>
          <w:lang w:bidi="th-TH"/>
        </w:rPr>
      </w:pPr>
      <w:r>
        <w:rPr>
          <w:lang w:bidi="th-TH"/>
        </w:rPr>
        <w:lastRenderedPageBreak/>
        <w:t xml:space="preserve">2. </w:t>
      </w:r>
      <w:r>
        <w:rPr>
          <w:rFonts w:hint="cs"/>
          <w:cs/>
          <w:lang w:bidi="th-TH"/>
        </w:rPr>
        <w:t xml:space="preserve">เปิดเครื่องทดสอบค่าความเที่ยงตรงและตั้งโปรแกรมทดสอบค่า </w:t>
      </w:r>
      <w:r>
        <w:rPr>
          <w:lang w:bidi="th-TH"/>
        </w:rPr>
        <w:t xml:space="preserve">Full load </w:t>
      </w:r>
      <w:r>
        <w:rPr>
          <w:rFonts w:hint="cs"/>
          <w:cs/>
          <w:lang w:bidi="th-TH"/>
        </w:rPr>
        <w:t xml:space="preserve">สังเกตุตัวเลขที่แสดงอยู่บนเครื่อง หากมีค่าความคลาดเคลื่อนเกิน </w:t>
      </w:r>
      <w:r>
        <w:rPr>
          <w:cs/>
          <w:lang w:bidi="th-TH"/>
        </w:rPr>
        <w:t>±</w:t>
      </w:r>
      <w:r w:rsidR="00807595">
        <w:rPr>
          <w:lang w:bidi="th-TH"/>
        </w:rPr>
        <w:t>2.0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>เปอร์เซ็นซึ่ง</w:t>
      </w:r>
      <w:r w:rsidR="00807595">
        <w:rPr>
          <w:rFonts w:hint="cs"/>
          <w:cs/>
          <w:lang w:bidi="th-TH"/>
        </w:rPr>
        <w:t>เป็นค่าที่การไฟฟ้าส่วนภูมิภาคกำหนดไว้ เราจะทำการปรับค่าความคลาดเคลื่อน</w:t>
      </w:r>
      <w:r w:rsidR="00576905">
        <w:rPr>
          <w:rFonts w:hint="cs"/>
          <w:cs/>
          <w:lang w:bidi="th-TH"/>
        </w:rPr>
        <w:t xml:space="preserve"> ซึ่งเราจะทำการปรับ</w:t>
      </w:r>
      <w:r w:rsidR="003167D3">
        <w:rPr>
          <w:rFonts w:hint="cs"/>
          <w:cs/>
          <w:lang w:bidi="th-TH"/>
        </w:rPr>
        <w:t xml:space="preserve">ค่าโดยการไขน๊อต </w:t>
      </w:r>
      <w:r w:rsidR="00506619">
        <w:rPr>
          <w:rFonts w:hint="cs"/>
          <w:cs/>
          <w:lang w:bidi="th-TH"/>
        </w:rPr>
        <w:t>ถ้าไขไปในทิศทวน</w:t>
      </w:r>
      <w:r w:rsidR="003167D3">
        <w:rPr>
          <w:rFonts w:hint="cs"/>
          <w:cs/>
          <w:lang w:bidi="th-TH"/>
        </w:rPr>
        <w:t>เข็มนาฬิกาจะทำให้มิเตอร์หมุนเร็วขึ้น จะใช้สำหรับกรณีที่มิเตอร์มีค่าความคลาดเคลื่อนเป็นลบ หากเราไขน๊อตใ</w:t>
      </w:r>
      <w:r w:rsidR="00506619">
        <w:rPr>
          <w:rFonts w:hint="cs"/>
          <w:cs/>
          <w:lang w:bidi="th-TH"/>
        </w:rPr>
        <w:t>นทิศทางตาม</w:t>
      </w:r>
      <w:r w:rsidR="003167D3">
        <w:rPr>
          <w:rFonts w:hint="cs"/>
          <w:cs/>
          <w:lang w:bidi="th-TH"/>
        </w:rPr>
        <w:t>เข็มนาฬิกา</w:t>
      </w:r>
      <w:r w:rsidR="00807595">
        <w:rPr>
          <w:rFonts w:hint="cs"/>
          <w:cs/>
          <w:lang w:bidi="th-TH"/>
        </w:rPr>
        <w:t xml:space="preserve"> </w:t>
      </w:r>
      <w:r w:rsidR="003167D3">
        <w:rPr>
          <w:rFonts w:hint="cs"/>
          <w:cs/>
          <w:lang w:bidi="th-TH"/>
        </w:rPr>
        <w:t xml:space="preserve">จะทำให้มิเตอร์หมุนช้าลง จะใช้ในกรณีที่มิเตอร์มีค่าความคลาดเคลื่อนเป็นบวก </w:t>
      </w:r>
      <w:r w:rsidR="00807595">
        <w:rPr>
          <w:rFonts w:hint="cs"/>
          <w:cs/>
          <w:lang w:bidi="th-TH"/>
        </w:rPr>
        <w:t xml:space="preserve">ตำแหน่งที่ปรับค่า </w:t>
      </w:r>
      <w:r w:rsidR="00807595">
        <w:rPr>
          <w:lang w:bidi="th-TH"/>
        </w:rPr>
        <w:t xml:space="preserve">Full load </w:t>
      </w:r>
      <w:r w:rsidR="00807595">
        <w:rPr>
          <w:rFonts w:hint="cs"/>
          <w:cs/>
          <w:lang w:bidi="th-TH"/>
        </w:rPr>
        <w:t>จะแสดงไว้ดังรูป</w:t>
      </w:r>
    </w:p>
    <w:p w:rsidR="00807595" w:rsidRDefault="00C34AF3" w:rsidP="00807595">
      <w:pPr>
        <w:jc w:val="center"/>
        <w:rPr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F4F19" wp14:editId="010A6733">
                <wp:simplePos x="0" y="0"/>
                <wp:positionH relativeFrom="column">
                  <wp:posOffset>1528445</wp:posOffset>
                </wp:positionH>
                <wp:positionV relativeFrom="paragraph">
                  <wp:posOffset>1707515</wp:posOffset>
                </wp:positionV>
                <wp:extent cx="1590675" cy="1085850"/>
                <wp:effectExtent l="19050" t="73660" r="57150" b="21590"/>
                <wp:wrapNone/>
                <wp:docPr id="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0675" cy="108585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AA4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120.35pt;margin-top:134.45pt;width:125.25pt;height:85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" strokecolor="#c0504d" strokeweight="2.5pt">
                <v:stroke endarrow="block"/>
                <v:shadow color="#868686"/>
              </v:shape>
            </w:pict>
          </mc:Fallback>
        </mc:AlternateContent>
      </w:r>
      <w:r w:rsidRPr="00C447E9">
        <w:rPr>
          <w:noProof/>
          <w:lang w:eastAsia="en-US" w:bidi="th-TH"/>
        </w:rPr>
        <w:drawing>
          <wp:inline distT="0" distB="0" distL="0" distR="0" wp14:anchorId="0725BF69" wp14:editId="4E2CD53E">
            <wp:extent cx="3419475" cy="2552700"/>
            <wp:effectExtent l="0" t="4762" r="4762" b="4763"/>
            <wp:docPr id="20" name="Picture 19" descr="D:\drivers\iphone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rivers\iphone\IMG_2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DD" w:rsidRDefault="008B68DD" w:rsidP="00807595">
      <w:pPr>
        <w:jc w:val="center"/>
        <w:rPr>
          <w:lang w:bidi="th-TH"/>
        </w:rPr>
      </w:pPr>
    </w:p>
    <w:p w:rsidR="008B68DD" w:rsidRDefault="008B68DD" w:rsidP="00807595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>11</w:t>
      </w:r>
      <w:r>
        <w:rPr>
          <w:rFonts w:hint="cs"/>
          <w:cs/>
          <w:lang w:bidi="th-TH"/>
        </w:rPr>
        <w:t xml:space="preserve"> ขั้นตอนการทดสอบค่าความเที่ยงตรงของมิเตอร์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>
        <w:rPr>
          <w:lang w:bidi="th-TH"/>
        </w:rPr>
        <w:t>)</w:t>
      </w:r>
    </w:p>
    <w:p w:rsidR="00506619" w:rsidRDefault="00506619" w:rsidP="00506619">
      <w:pPr>
        <w:jc w:val="left"/>
        <w:rPr>
          <w:lang w:bidi="th-TH"/>
        </w:rPr>
      </w:pPr>
    </w:p>
    <w:p w:rsidR="00506619" w:rsidRPr="00506619" w:rsidRDefault="00506619" w:rsidP="00506619">
      <w:pPr>
        <w:jc w:val="left"/>
        <w:rPr>
          <w:rFonts w:hint="cs"/>
          <w:cs/>
          <w:lang w:bidi="th-TH"/>
        </w:rPr>
      </w:pPr>
      <w:r>
        <w:rPr>
          <w:lang w:bidi="th-TH"/>
        </w:rPr>
        <w:t xml:space="preserve">3. </w:t>
      </w:r>
      <w:r>
        <w:rPr>
          <w:rFonts w:hint="cs"/>
          <w:cs/>
          <w:lang w:bidi="th-TH"/>
        </w:rPr>
        <w:t>ปรับค่า</w:t>
      </w:r>
      <w:r>
        <w:rPr>
          <w:lang w:bidi="th-TH"/>
        </w:rPr>
        <w:t xml:space="preserve">Half load </w:t>
      </w:r>
      <w:r>
        <w:rPr>
          <w:rFonts w:hint="cs"/>
          <w:cs/>
          <w:lang w:bidi="th-TH"/>
        </w:rPr>
        <w:t xml:space="preserve">และค่า </w:t>
      </w:r>
      <w:r>
        <w:rPr>
          <w:lang w:bidi="th-TH"/>
        </w:rPr>
        <w:t>Low load</w:t>
      </w:r>
      <w:r>
        <w:rPr>
          <w:rFonts w:hint="cs"/>
          <w:cs/>
          <w:lang w:bidi="th-TH"/>
        </w:rPr>
        <w:t xml:space="preserve"> ซึ่งรายละเอียดจะเหมือนกับ การปรับค่า </w:t>
      </w:r>
      <w:r>
        <w:rPr>
          <w:lang w:bidi="th-TH"/>
        </w:rPr>
        <w:t xml:space="preserve">Full load </w:t>
      </w:r>
      <w:r>
        <w:rPr>
          <w:rFonts w:hint="cs"/>
          <w:cs/>
          <w:lang w:bidi="th-TH"/>
        </w:rPr>
        <w:t>ทุกประการ แต่จะต่างกันที่การไขน๊อต ซึ่งถ้าเป็น</w:t>
      </w:r>
      <w:r>
        <w:rPr>
          <w:lang w:bidi="th-TH"/>
        </w:rPr>
        <w:t xml:space="preserve">Half load </w:t>
      </w:r>
      <w:r w:rsidR="0047308B">
        <w:rPr>
          <w:rFonts w:hint="cs"/>
          <w:cs/>
          <w:lang w:bidi="th-TH"/>
        </w:rPr>
        <w:t xml:space="preserve">ถ้าไขเลื่อนไปทางขวาจะทำให้มิเตอร์หมุนเร็วขึ้น ซึ่งใช้ในกรณีค่าความคลาดเคลื่อนของมิเตอร์มีค่าเป็นลบ ถ้าไขเลื่อนไปทางซ้ายจะทำให้มิเตอร์หมุนช้าลง ซึ่งใช้ในกรณีที่ค่าความคลาดเคลื่อนของมิเตอร์มีค่าเป็นบวก ในส่วนของ </w:t>
      </w:r>
      <w:r w:rsidR="0047308B">
        <w:rPr>
          <w:lang w:bidi="th-TH"/>
        </w:rPr>
        <w:t xml:space="preserve">Low load </w:t>
      </w:r>
      <w:r w:rsidR="0047308B">
        <w:rPr>
          <w:rFonts w:hint="cs"/>
          <w:cs/>
          <w:lang w:bidi="th-TH"/>
        </w:rPr>
        <w:t xml:space="preserve">นั้นจะปรับในทิศทางเดียวกับ </w:t>
      </w:r>
      <w:r w:rsidR="0047308B">
        <w:rPr>
          <w:lang w:bidi="th-TH"/>
        </w:rPr>
        <w:t xml:space="preserve">Full load </w:t>
      </w:r>
      <w:r w:rsidR="0047308B">
        <w:rPr>
          <w:rFonts w:hint="cs"/>
          <w:cs/>
          <w:lang w:bidi="th-TH"/>
        </w:rPr>
        <w:t xml:space="preserve">ซึ่งได้อธิบายไว้ข้างบน </w:t>
      </w:r>
      <w:r>
        <w:rPr>
          <w:rFonts w:hint="cs"/>
          <w:cs/>
          <w:lang w:bidi="th-TH"/>
        </w:rPr>
        <w:t>ตำแหน่งที่จะปรับค่าความเคลื่อนของมิเตอร์ ซึ่งแสดงดังรูป</w:t>
      </w:r>
      <w:r w:rsidR="0047308B">
        <w:rPr>
          <w:rFonts w:hint="cs"/>
          <w:cs/>
          <w:lang w:bidi="th-TH"/>
        </w:rPr>
        <w:t>ด้านล่างดัง</w:t>
      </w:r>
      <w:r>
        <w:rPr>
          <w:rFonts w:hint="cs"/>
          <w:cs/>
          <w:lang w:bidi="th-TH"/>
        </w:rPr>
        <w:t>นี้</w:t>
      </w:r>
    </w:p>
    <w:p w:rsidR="000A3392" w:rsidRDefault="000A3392" w:rsidP="00807595">
      <w:pPr>
        <w:jc w:val="center"/>
        <w:rPr>
          <w:lang w:bidi="th-TH"/>
        </w:rPr>
      </w:pPr>
    </w:p>
    <w:p w:rsidR="0047308B" w:rsidRDefault="0047308B" w:rsidP="00807595">
      <w:pPr>
        <w:jc w:val="center"/>
        <w:rPr>
          <w:lang w:bidi="th-TH"/>
        </w:rPr>
      </w:pPr>
    </w:p>
    <w:p w:rsidR="0047308B" w:rsidRDefault="00C34AF3" w:rsidP="00807595">
      <w:pPr>
        <w:jc w:val="center"/>
        <w:rPr>
          <w:lang w:bidi="th-TH"/>
        </w:rPr>
      </w:pPr>
      <w:r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D9669" wp14:editId="23800513">
                <wp:simplePos x="0" y="0"/>
                <wp:positionH relativeFrom="column">
                  <wp:posOffset>575945</wp:posOffset>
                </wp:positionH>
                <wp:positionV relativeFrom="paragraph">
                  <wp:posOffset>2124075</wp:posOffset>
                </wp:positionV>
                <wp:extent cx="1828800" cy="371475"/>
                <wp:effectExtent l="19050" t="76200" r="38100" b="19050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37147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E5AFD" id="AutoShape 34" o:spid="_x0000_s1026" type="#_x0000_t32" style="position:absolute;margin-left:45.35pt;margin-top:167.25pt;width:2in;height:29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" strokecolor="#c0504d" strokeweight="2.5pt">
                <v:stroke endarrow="block"/>
                <v:shadow color="#868686"/>
              </v:shape>
            </w:pict>
          </mc:Fallback>
        </mc:AlternateContent>
      </w:r>
      <w:r w:rsidRPr="00C447E9">
        <w:rPr>
          <w:noProof/>
          <w:lang w:eastAsia="en-US" w:bidi="th-TH"/>
        </w:rPr>
        <w:drawing>
          <wp:inline distT="0" distB="0" distL="0" distR="0" wp14:anchorId="014F75F5" wp14:editId="606CF97D">
            <wp:extent cx="2895600" cy="3523317"/>
            <wp:effectExtent l="0" t="8890" r="0" b="0"/>
            <wp:docPr id="19" name="Picture 20" descr="D:\drivers\iphone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rivers\iphone\IMG_2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1" r="39297" b="259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432" cy="35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CE" w:rsidRDefault="00D05DCE" w:rsidP="00807595">
      <w:pPr>
        <w:jc w:val="center"/>
        <w:rPr>
          <w:lang w:bidi="th-TH"/>
        </w:rPr>
      </w:pPr>
    </w:p>
    <w:p w:rsidR="00F2344D" w:rsidRDefault="00F2344D" w:rsidP="00F2344D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12 </w:t>
      </w:r>
      <w:r w:rsidR="00527ECC">
        <w:rPr>
          <w:rFonts w:hint="cs"/>
          <w:cs/>
          <w:lang w:bidi="th-TH"/>
        </w:rPr>
        <w:t xml:space="preserve">ตำแหน่งที่ใช้ปรับค่าความคลาดเคลื่อนของ </w:t>
      </w:r>
      <w:r w:rsidR="00527ECC">
        <w:rPr>
          <w:lang w:bidi="th-TH"/>
        </w:rPr>
        <w:t>Half load</w:t>
      </w:r>
    </w:p>
    <w:p w:rsidR="00D05DCE" w:rsidRDefault="00D05DCE" w:rsidP="00F2344D">
      <w:pPr>
        <w:jc w:val="center"/>
        <w:rPr>
          <w:lang w:bidi="th-TH"/>
        </w:rPr>
      </w:pPr>
    </w:p>
    <w:p w:rsidR="00110E55" w:rsidRDefault="00536538" w:rsidP="00110E55">
      <w:pPr>
        <w:jc w:val="center"/>
        <w:rPr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AC272C" wp14:editId="1A67A478">
                <wp:simplePos x="0" y="0"/>
                <wp:positionH relativeFrom="column">
                  <wp:posOffset>604520</wp:posOffset>
                </wp:positionH>
                <wp:positionV relativeFrom="paragraph">
                  <wp:posOffset>1040765</wp:posOffset>
                </wp:positionV>
                <wp:extent cx="2095500" cy="238125"/>
                <wp:effectExtent l="38100" t="57150" r="1905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384F" id="Straight Arrow Connector 7" o:spid="_x0000_s1026" type="#_x0000_t32" style="position:absolute;margin-left:47.6pt;margin-top:81.95pt;width:165pt;height:18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34AF3" w:rsidRPr="00C447E9">
        <w:rPr>
          <w:noProof/>
          <w:lang w:eastAsia="en-US" w:bidi="th-TH"/>
        </w:rPr>
        <w:drawing>
          <wp:inline distT="0" distB="0" distL="0" distR="0" wp14:anchorId="151D4F23" wp14:editId="2071A664">
            <wp:extent cx="2667002" cy="3612395"/>
            <wp:effectExtent l="3810" t="0" r="3810" b="3810"/>
            <wp:docPr id="18" name="Picture 21" descr="D:\drivers\iphone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rivers\iphone\IMG_2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0" t="11919" r="21783" b="107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8137" cy="36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CE" w:rsidRDefault="00D05DCE" w:rsidP="00110E55">
      <w:pPr>
        <w:jc w:val="center"/>
        <w:rPr>
          <w:lang w:bidi="th-TH"/>
        </w:rPr>
      </w:pPr>
    </w:p>
    <w:p w:rsidR="00527ECC" w:rsidRDefault="00527ECC" w:rsidP="00527ECC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13 </w:t>
      </w:r>
      <w:r>
        <w:rPr>
          <w:rFonts w:hint="cs"/>
          <w:cs/>
          <w:lang w:bidi="th-TH"/>
        </w:rPr>
        <w:t xml:space="preserve">ตำแหน่งที่ใช้ปรับค่าความคลาดเคลื่อนของ </w:t>
      </w:r>
      <w:r>
        <w:rPr>
          <w:lang w:bidi="th-TH"/>
        </w:rPr>
        <w:t>Low load</w:t>
      </w:r>
    </w:p>
    <w:p w:rsidR="00F2344D" w:rsidRPr="00F2344D" w:rsidRDefault="00F2344D" w:rsidP="00807595">
      <w:pPr>
        <w:jc w:val="center"/>
        <w:rPr>
          <w:rFonts w:hint="cs"/>
          <w:cs/>
          <w:lang w:bidi="th-TH"/>
        </w:rPr>
      </w:pPr>
    </w:p>
    <w:p w:rsidR="00817471" w:rsidRDefault="00807595" w:rsidP="00766097">
      <w:pPr>
        <w:rPr>
          <w:lang w:bidi="th-TH"/>
        </w:rPr>
      </w:pPr>
      <w:r w:rsidRPr="0083611D">
        <w:rPr>
          <w:cs/>
          <w:lang w:bidi="th-TH"/>
        </w:rPr>
        <w:t xml:space="preserve"> </w:t>
      </w:r>
    </w:p>
    <w:p w:rsidR="00D05DCE" w:rsidRDefault="00D05DCE" w:rsidP="00766097">
      <w:pPr>
        <w:rPr>
          <w:lang w:bidi="th-TH"/>
        </w:rPr>
      </w:pPr>
    </w:p>
    <w:p w:rsidR="00D05DCE" w:rsidRDefault="00D05DCE" w:rsidP="00766097">
      <w:pPr>
        <w:rPr>
          <w:lang w:bidi="th-TH"/>
        </w:rPr>
      </w:pPr>
    </w:p>
    <w:p w:rsidR="00D05DCE" w:rsidRDefault="00D05DCE" w:rsidP="00766097">
      <w:pPr>
        <w:rPr>
          <w:lang w:bidi="th-TH"/>
        </w:rPr>
      </w:pPr>
    </w:p>
    <w:p w:rsidR="00817471" w:rsidRDefault="00817471" w:rsidP="00766097">
      <w:pPr>
        <w:rPr>
          <w:lang w:bidi="th-TH"/>
        </w:rPr>
      </w:pPr>
      <w:r>
        <w:rPr>
          <w:lang w:bidi="th-TH"/>
        </w:rPr>
        <w:t xml:space="preserve">4. </w:t>
      </w:r>
      <w:r>
        <w:rPr>
          <w:rFonts w:hint="cs"/>
          <w:cs/>
          <w:lang w:bidi="th-TH"/>
        </w:rPr>
        <w:t>หลังจากที่ได้ค่าความคลาดเคลื่อนที่เหมาะสมแล้วนั้น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เราจะทำการนำมิเตอร์ออกจากเครื่องทดสอบความเที่ยงตรง เพื่อที่จะเข้าสู่วิธีการประกอบมิเตอร์ต่อไป </w:t>
      </w:r>
    </w:p>
    <w:p w:rsidR="00817471" w:rsidRDefault="00C34AF3" w:rsidP="00817471">
      <w:pPr>
        <w:jc w:val="center"/>
        <w:rPr>
          <w:lang w:bidi="th-TH"/>
        </w:rPr>
      </w:pPr>
      <w:r w:rsidRPr="00C447E9">
        <w:rPr>
          <w:noProof/>
          <w:lang w:eastAsia="en-US" w:bidi="th-TH"/>
        </w:rPr>
        <w:drawing>
          <wp:inline distT="0" distB="0" distL="0" distR="0" wp14:anchorId="43091867" wp14:editId="4EFA0B99">
            <wp:extent cx="2705100" cy="3133725"/>
            <wp:effectExtent l="0" t="4763" r="0" b="0"/>
            <wp:docPr id="17" name="Picture 22" descr="D:\drivers\iphone\IMG_272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rivers\iphone\IMG_2722 - Cop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5" r="216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7C" w:rsidRDefault="00F90A7C" w:rsidP="00817471">
      <w:pPr>
        <w:jc w:val="center"/>
        <w:rPr>
          <w:lang w:bidi="th-TH"/>
        </w:rPr>
      </w:pPr>
    </w:p>
    <w:p w:rsidR="00817471" w:rsidRDefault="00F21D24" w:rsidP="00817471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14 </w:t>
      </w:r>
      <w:r>
        <w:rPr>
          <w:rFonts w:hint="cs"/>
          <w:cs/>
          <w:lang w:bidi="th-TH"/>
        </w:rPr>
        <w:t>ค่าความคลาดเคลื่อนของมิเตอร์ที่เหมาะสม</w:t>
      </w:r>
    </w:p>
    <w:p w:rsidR="007235C3" w:rsidRDefault="007235C3" w:rsidP="00817471">
      <w:pPr>
        <w:jc w:val="center"/>
        <w:rPr>
          <w:lang w:bidi="th-TH"/>
        </w:rPr>
      </w:pPr>
    </w:p>
    <w:p w:rsidR="007235C3" w:rsidRDefault="007235C3" w:rsidP="007235C3">
      <w:pPr>
        <w:rPr>
          <w:lang w:bidi="th-TH"/>
        </w:rPr>
      </w:pPr>
      <w:r>
        <w:rPr>
          <w:lang w:bidi="th-TH"/>
        </w:rPr>
        <w:t xml:space="preserve">2.2.4 </w:t>
      </w:r>
      <w:r w:rsidRPr="007235C3">
        <w:rPr>
          <w:rFonts w:hint="cs"/>
          <w:b/>
          <w:bCs/>
          <w:cs/>
          <w:lang w:bidi="th-TH"/>
        </w:rPr>
        <w:t>การตรวจรับมิเตอร์</w:t>
      </w:r>
    </w:p>
    <w:p w:rsidR="00CE4966" w:rsidRPr="00D761C9" w:rsidRDefault="00CE4966" w:rsidP="00CE4966">
      <w:pPr>
        <w:rPr>
          <w:rFonts w:hint="cs"/>
          <w:cs/>
          <w:lang w:bidi="th-TH"/>
        </w:rPr>
      </w:pPr>
      <w:r w:rsidRPr="00CE4966">
        <w:rPr>
          <w:sz w:val="36"/>
          <w:szCs w:val="36"/>
          <w:cs/>
          <w:lang w:bidi="th-TH"/>
        </w:rPr>
        <w:tab/>
      </w:r>
      <w:r w:rsidRPr="00CE4966">
        <w:rPr>
          <w:rFonts w:hint="cs"/>
          <w:cs/>
          <w:lang w:bidi="th-TH"/>
        </w:rPr>
        <w:t>มิเตอร์ที่</w:t>
      </w:r>
      <w:r w:rsidRPr="00CE4966">
        <w:rPr>
          <w:cs/>
          <w:lang w:bidi="th-TH"/>
        </w:rPr>
        <w:t>การไฟฟ้าจัดซื้อมานั้น</w:t>
      </w:r>
      <w:r w:rsidRPr="00CE4966">
        <w:rPr>
          <w:rFonts w:hint="cs"/>
          <w:cs/>
          <w:lang w:bidi="th-TH"/>
        </w:rPr>
        <w:t xml:space="preserve"> ทางการไฟฟ้า</w:t>
      </w:r>
      <w:r w:rsidRPr="00CE4966">
        <w:rPr>
          <w:cs/>
          <w:lang w:bidi="th-TH"/>
        </w:rPr>
        <w:t>จะต้องมีการสุ่มตรวจ</w:t>
      </w:r>
      <w:r>
        <w:rPr>
          <w:rFonts w:hint="cs"/>
          <w:cs/>
          <w:lang w:bidi="th-TH"/>
        </w:rPr>
        <w:t>คุณภาพของ</w:t>
      </w:r>
      <w:r w:rsidRPr="00CE4966">
        <w:rPr>
          <w:cs/>
          <w:lang w:bidi="th-TH"/>
        </w:rPr>
        <w:t>มิเตอร์โดยที่การสุ่มจะมีกรรมการจากไฟฟ้าไปสุ่มมาจากบริษัทจำนวน</w:t>
      </w:r>
      <w:r w:rsidRPr="00CE4966">
        <w:t xml:space="preserve"> 32 </w:t>
      </w:r>
      <w:r w:rsidRPr="00CE4966">
        <w:rPr>
          <w:cs/>
          <w:lang w:bidi="th-TH"/>
        </w:rPr>
        <w:t>เคร</w:t>
      </w:r>
      <w:r w:rsidRPr="00CE4966">
        <w:rPr>
          <w:rFonts w:hint="cs"/>
          <w:cs/>
          <w:lang w:bidi="th-TH"/>
        </w:rPr>
        <w:t>ื่องจากจำนวนมิเตอร์ที่จัดซื้อมาทั้งหมดในแต่ละครั้ง เพื่อจะนำมาตรวจที่แผนก โดยการตรวจนั้นจะเหมือนกับการทดสอบมิเตอร์ซ่อมสร้าง</w:t>
      </w:r>
      <w:r>
        <w:rPr>
          <w:rFonts w:hint="cs"/>
          <w:sz w:val="36"/>
          <w:szCs w:val="36"/>
          <w:cs/>
          <w:lang w:bidi="th-TH"/>
        </w:rPr>
        <w:t xml:space="preserve"> </w:t>
      </w:r>
      <w:r w:rsidR="005729CC">
        <w:rPr>
          <w:rFonts w:hint="cs"/>
          <w:cs/>
          <w:lang w:bidi="th-TH"/>
        </w:rPr>
        <w:t xml:space="preserve">แต่จะมีเพิ่มขึ้นมาเล็กน้อย </w:t>
      </w:r>
      <w:r w:rsidR="005729CC" w:rsidRPr="00D761C9">
        <w:rPr>
          <w:cs/>
          <w:lang w:bidi="th-TH"/>
        </w:rPr>
        <w:t>ดังนี้</w:t>
      </w:r>
      <w:r w:rsidRPr="00D761C9">
        <w:rPr>
          <w:cs/>
          <w:lang w:bidi="th-TH"/>
        </w:rPr>
        <w:t xml:space="preserve"> </w:t>
      </w:r>
      <w:r w:rsidRPr="00D761C9">
        <w:rPr>
          <w:cs/>
        </w:rPr>
        <w:t xml:space="preserve">ทดสอบค่า </w:t>
      </w:r>
      <w:r w:rsidRPr="00D761C9">
        <w:t>starting</w:t>
      </w:r>
      <w:r w:rsidRPr="00D761C9">
        <w:rPr>
          <w:cs/>
        </w:rPr>
        <w:t xml:space="preserve"> ก่อน คือ</w:t>
      </w:r>
      <w:r w:rsidRPr="00D761C9">
        <w:rPr>
          <w:cs/>
          <w:lang w:bidi="th-TH"/>
        </w:rPr>
        <w:t>การ</w:t>
      </w:r>
      <w:r w:rsidRPr="00D761C9">
        <w:rPr>
          <w:cs/>
        </w:rPr>
        <w:t>จ่ายแรงดัน</w:t>
      </w:r>
      <w:r w:rsidRPr="00D761C9">
        <w:t>220 Volt</w:t>
      </w:r>
      <w:r w:rsidRPr="00D761C9">
        <w:rPr>
          <w:cs/>
        </w:rPr>
        <w:t xml:space="preserve"> กระแส </w:t>
      </w:r>
      <w:r w:rsidRPr="00D761C9">
        <w:t xml:space="preserve">0.5 </w:t>
      </w:r>
      <w:r w:rsidRPr="00D761C9">
        <w:rPr>
          <w:cs/>
        </w:rPr>
        <w:t>เปอร์เซ</w:t>
      </w:r>
      <w:r w:rsidRPr="00D761C9">
        <w:rPr>
          <w:cs/>
          <w:lang w:bidi="th-TH"/>
        </w:rPr>
        <w:t>็</w:t>
      </w:r>
      <w:r w:rsidRPr="00D761C9">
        <w:rPr>
          <w:cs/>
        </w:rPr>
        <w:t xml:space="preserve">นของกระแสปกติเช่น </w:t>
      </w:r>
      <w:r w:rsidRPr="00D761C9">
        <w:t>15</w:t>
      </w:r>
      <w:r w:rsidRPr="00D761C9">
        <w:rPr>
          <w:cs/>
        </w:rPr>
        <w:t>(</w:t>
      </w:r>
      <w:r w:rsidRPr="00D761C9">
        <w:t>45</w:t>
      </w:r>
      <w:r w:rsidRPr="00D761C9">
        <w:rPr>
          <w:cs/>
        </w:rPr>
        <w:t>)</w:t>
      </w:r>
      <w:r w:rsidRPr="00D761C9">
        <w:t xml:space="preserve"> A </w:t>
      </w:r>
      <w:r w:rsidRPr="00D761C9">
        <w:rPr>
          <w:cs/>
        </w:rPr>
        <w:t xml:space="preserve">จ่ายกระแส </w:t>
      </w:r>
      <w:r w:rsidR="00D761C9">
        <w:t>0.075 A</w:t>
      </w:r>
      <w:r w:rsidR="00D761C9">
        <w:rPr>
          <w:rFonts w:hint="cs"/>
          <w:cs/>
          <w:lang w:bidi="th-TH"/>
        </w:rPr>
        <w:t xml:space="preserve"> มิเตอร์จะต้องหมุน</w:t>
      </w:r>
      <w:r w:rsidR="00D761C9" w:rsidRPr="00D761C9">
        <w:rPr>
          <w:cs/>
          <w:lang w:bidi="th-TH"/>
        </w:rPr>
        <w:t xml:space="preserve"> และ การทดสอบค่า</w:t>
      </w:r>
      <w:r w:rsidR="00D761C9">
        <w:rPr>
          <w:rFonts w:hint="cs"/>
          <w:cs/>
          <w:lang w:bidi="th-TH"/>
        </w:rPr>
        <w:t xml:space="preserve">สังกะสีในตัวฐานมิเตอร์ โดยจะต้องมีค่าไม่ต่ำกว่า </w:t>
      </w:r>
      <w:r w:rsidR="00D761C9">
        <w:rPr>
          <w:lang w:bidi="th-TH"/>
        </w:rPr>
        <w:t>10</w:t>
      </w:r>
      <w:r w:rsidR="00D761C9">
        <w:rPr>
          <w:rFonts w:hint="cs"/>
          <w:cs/>
          <w:lang w:bidi="th-TH"/>
        </w:rPr>
        <w:t xml:space="preserve"> ไมครอน ซึ่งถ้ามีมิเตอร์ที่ไม่ผ่านมาตรฐานตัวใดตัวหนึ่งใน </w:t>
      </w:r>
      <w:r w:rsidR="00D761C9">
        <w:rPr>
          <w:lang w:bidi="th-TH"/>
        </w:rPr>
        <w:t>32</w:t>
      </w:r>
      <w:r w:rsidR="00D761C9">
        <w:rPr>
          <w:rFonts w:hint="cs"/>
          <w:cs/>
          <w:lang w:bidi="th-TH"/>
        </w:rPr>
        <w:t xml:space="preserve"> ตัวนั้น ทางการไฟฟ้าจะส่งกลับไปยังบริษัทให้ทำการปรับปรุงแก้ไข หากตรวจแล้วไม่ผ่านมาตรฐานเกิน</w:t>
      </w:r>
      <w:r w:rsidR="00D761C9">
        <w:rPr>
          <w:lang w:bidi="th-TH"/>
        </w:rPr>
        <w:t xml:space="preserve"> 3</w:t>
      </w:r>
      <w:r w:rsidR="00D761C9">
        <w:rPr>
          <w:rFonts w:hint="cs"/>
          <w:cs/>
          <w:lang w:bidi="th-TH"/>
        </w:rPr>
        <w:t xml:space="preserve"> รอบ การไฟฟ้าจะยกเลิกการจัดซื้อมิเตอร์ใน</w:t>
      </w:r>
      <w:r w:rsidR="00CA5A7A">
        <w:rPr>
          <w:rFonts w:hint="cs"/>
          <w:cs/>
          <w:lang w:bidi="th-TH"/>
        </w:rPr>
        <w:t>ครั้งนั้น</w:t>
      </w:r>
      <w:r w:rsidR="0069748F">
        <w:rPr>
          <w:rFonts w:hint="cs"/>
          <w:cs/>
          <w:lang w:bidi="th-TH"/>
        </w:rPr>
        <w:t xml:space="preserve"> </w:t>
      </w:r>
      <w:r w:rsidR="0069748F" w:rsidRPr="0069748F">
        <w:rPr>
          <w:rFonts w:hint="cs"/>
          <w:u w:val="single"/>
          <w:cs/>
          <w:lang w:bidi="th-TH"/>
        </w:rPr>
        <w:t>หมายเหตุ</w:t>
      </w:r>
      <w:r w:rsidR="0069748F">
        <w:rPr>
          <w:rFonts w:hint="cs"/>
          <w:cs/>
          <w:lang w:bidi="th-TH"/>
        </w:rPr>
        <w:t xml:space="preserve"> รูปประกอบการตรวจรับมิเตอร์นั้นจะแสดงไว้ด้านล่าง </w:t>
      </w:r>
    </w:p>
    <w:p w:rsidR="00CE4966" w:rsidRDefault="0069748F" w:rsidP="0069748F">
      <w:pPr>
        <w:jc w:val="center"/>
      </w:pPr>
      <w:r w:rsidRPr="0069748F">
        <w:rPr>
          <w:noProof/>
          <w:lang w:eastAsia="en-US" w:bidi="th-TH"/>
        </w:rPr>
        <w:lastRenderedPageBreak/>
        <w:drawing>
          <wp:inline distT="0" distB="0" distL="0" distR="0" wp14:anchorId="699BC0CD" wp14:editId="1740589C">
            <wp:extent cx="3215560" cy="3204985"/>
            <wp:effectExtent l="5080" t="0" r="0" b="0"/>
            <wp:docPr id="5" name="Picture 5" descr="D:\drivers\iphone\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rivers\iphone\IMG_2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r="16159"/>
                    <a:stretch/>
                  </pic:blipFill>
                  <pic:spPr bwMode="auto">
                    <a:xfrm rot="5400000">
                      <a:off x="0" y="0"/>
                      <a:ext cx="3223327" cy="32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48F" w:rsidRPr="00CE4966" w:rsidRDefault="0069748F" w:rsidP="0069748F">
      <w:pPr>
        <w:jc w:val="center"/>
        <w:rPr>
          <w:cs/>
        </w:rPr>
      </w:pPr>
    </w:p>
    <w:p w:rsidR="00667196" w:rsidRDefault="00E76DCD" w:rsidP="00817471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15 </w:t>
      </w:r>
      <w:r>
        <w:rPr>
          <w:rFonts w:hint="cs"/>
          <w:cs/>
          <w:lang w:bidi="th-TH"/>
        </w:rPr>
        <w:t>การตรวจรับมิเตอร์ใหม่จากบริษัท</w:t>
      </w:r>
    </w:p>
    <w:p w:rsidR="00E76DCD" w:rsidRDefault="00E76DCD" w:rsidP="00817471">
      <w:pPr>
        <w:jc w:val="center"/>
        <w:rPr>
          <w:lang w:bidi="th-TH"/>
        </w:rPr>
      </w:pPr>
    </w:p>
    <w:p w:rsidR="00E76DCD" w:rsidRDefault="00E76DCD" w:rsidP="00817471">
      <w:pPr>
        <w:jc w:val="center"/>
        <w:rPr>
          <w:rFonts w:hint="cs"/>
          <w:cs/>
          <w:lang w:bidi="th-TH"/>
        </w:rPr>
      </w:pPr>
      <w:r w:rsidRPr="00E76DCD">
        <w:rPr>
          <w:noProof/>
          <w:cs/>
          <w:lang w:eastAsia="en-US" w:bidi="th-TH"/>
        </w:rPr>
        <w:drawing>
          <wp:inline distT="0" distB="0" distL="0" distR="0" wp14:anchorId="1A940DE0" wp14:editId="3CE4FC81">
            <wp:extent cx="3185025" cy="2730019"/>
            <wp:effectExtent l="0" t="1270" r="0" b="0"/>
            <wp:docPr id="6" name="Picture 6" descr="D:\drivers\iphone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rivers\iphone\IMG_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3187846" cy="27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48F" w:rsidRDefault="0069748F" w:rsidP="00817471">
      <w:pPr>
        <w:jc w:val="center"/>
        <w:rPr>
          <w:lang w:bidi="th-TH"/>
        </w:rPr>
      </w:pPr>
    </w:p>
    <w:p w:rsidR="0069748F" w:rsidRDefault="00E76DCD" w:rsidP="00817471">
      <w:pPr>
        <w:jc w:val="center"/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16 </w:t>
      </w:r>
      <w:r w:rsidRPr="00D761C9">
        <w:rPr>
          <w:cs/>
          <w:lang w:bidi="th-TH"/>
        </w:rPr>
        <w:t>การทดสอบค่า</w:t>
      </w:r>
      <w:r>
        <w:rPr>
          <w:rFonts w:hint="cs"/>
          <w:cs/>
          <w:lang w:bidi="th-TH"/>
        </w:rPr>
        <w:t>สังกะสีในตัวฐานมิเตอร์</w:t>
      </w:r>
    </w:p>
    <w:p w:rsidR="0069748F" w:rsidRDefault="0069748F" w:rsidP="00817471">
      <w:pPr>
        <w:jc w:val="center"/>
        <w:rPr>
          <w:lang w:bidi="th-TH"/>
        </w:rPr>
      </w:pPr>
    </w:p>
    <w:p w:rsidR="001A5798" w:rsidRDefault="001A5798" w:rsidP="001A5798">
      <w:pPr>
        <w:rPr>
          <w:rFonts w:hint="cs"/>
          <w:cs/>
          <w:lang w:bidi="th-TH"/>
        </w:rPr>
      </w:pPr>
      <w:r>
        <w:rPr>
          <w:lang w:bidi="th-TH"/>
        </w:rPr>
        <w:lastRenderedPageBreak/>
        <w:t>2.2.5</w:t>
      </w:r>
      <w:r w:rsidR="00536538">
        <w:rPr>
          <w:lang w:bidi="th-TH"/>
        </w:rPr>
        <w:t xml:space="preserve"> </w:t>
      </w:r>
      <w:r w:rsidR="00CA2425" w:rsidRPr="00C7587A">
        <w:rPr>
          <w:rFonts w:hint="cs"/>
          <w:b/>
          <w:bCs/>
          <w:cs/>
          <w:lang w:bidi="th-TH"/>
        </w:rPr>
        <w:t>การตรวจสอบคลังพัสดุ</w:t>
      </w:r>
    </w:p>
    <w:p w:rsidR="00CA2425" w:rsidRDefault="00CA2425" w:rsidP="00CA2425">
      <w:pPr>
        <w:ind w:firstLine="0"/>
        <w:jc w:val="left"/>
        <w:rPr>
          <w:lang w:bidi="th-TH"/>
        </w:rPr>
      </w:pPr>
      <w:r>
        <w:rPr>
          <w:cs/>
          <w:lang w:bidi="th-TH"/>
        </w:rPr>
        <w:tab/>
      </w:r>
      <w:r w:rsidR="00C7587A">
        <w:rPr>
          <w:cs/>
          <w:lang w:bidi="th-TH"/>
        </w:rPr>
        <w:tab/>
      </w:r>
      <w:r w:rsidRPr="00CA2425">
        <w:rPr>
          <w:rFonts w:hint="cs"/>
          <w:cs/>
          <w:lang w:bidi="th-TH"/>
        </w:rPr>
        <w:t xml:space="preserve">เป็นการตรวจสอบที่ทำ </w:t>
      </w:r>
      <w:r w:rsidRPr="00CA2425">
        <w:rPr>
          <w:lang w:bidi="th-TH"/>
        </w:rPr>
        <w:t>3</w:t>
      </w:r>
      <w:r w:rsidRPr="00CA2425">
        <w:rPr>
          <w:rFonts w:hint="cs"/>
          <w:cs/>
          <w:lang w:bidi="th-TH"/>
        </w:rPr>
        <w:t xml:space="preserve"> เดือน </w:t>
      </w:r>
      <w:r w:rsidRPr="00CA2425">
        <w:rPr>
          <w:lang w:bidi="th-TH"/>
        </w:rPr>
        <w:t>1</w:t>
      </w:r>
      <w:r w:rsidRPr="00CA2425">
        <w:rPr>
          <w:rFonts w:hint="cs"/>
          <w:cs/>
          <w:lang w:bidi="th-TH"/>
        </w:rPr>
        <w:t xml:space="preserve"> ครั้ง โดยเราทำการตรวจสอบส่วนประกอบต่างๆ</w:t>
      </w:r>
      <w:r w:rsidR="004A619C">
        <w:rPr>
          <w:rFonts w:hint="cs"/>
          <w:cs/>
          <w:lang w:bidi="th-TH"/>
        </w:rPr>
        <w:t>ในโกดังเป็น</w:t>
      </w:r>
      <w:r w:rsidRPr="00CA2425">
        <w:rPr>
          <w:rFonts w:hint="cs"/>
          <w:cs/>
          <w:lang w:bidi="th-TH"/>
        </w:rPr>
        <w:t>ที่ใช้ในการประกอบมิเตอร์ซ่อมสร้าง</w:t>
      </w:r>
      <w:r w:rsidR="004A619C">
        <w:rPr>
          <w:rFonts w:hint="cs"/>
          <w:cs/>
          <w:lang w:bidi="th-TH"/>
        </w:rPr>
        <w:t xml:space="preserve">ดังนี้ </w:t>
      </w:r>
      <w:r w:rsidR="004A619C">
        <w:rPr>
          <w:lang w:bidi="th-TH"/>
        </w:rPr>
        <w:t xml:space="preserve">1. </w:t>
      </w:r>
      <w:r w:rsidR="004A619C">
        <w:rPr>
          <w:rFonts w:hint="cs"/>
          <w:cs/>
          <w:lang w:bidi="th-TH"/>
        </w:rPr>
        <w:t>ฝาครอบแก้ว</w:t>
      </w:r>
      <w:r w:rsidRPr="00CA2425">
        <w:rPr>
          <w:rFonts w:hint="cs"/>
          <w:cs/>
          <w:lang w:bidi="th-TH"/>
        </w:rPr>
        <w:t xml:space="preserve"> </w:t>
      </w:r>
      <w:r w:rsidR="004A619C">
        <w:rPr>
          <w:lang w:bidi="th-TH"/>
        </w:rPr>
        <w:t xml:space="preserve">2. </w:t>
      </w:r>
      <w:r w:rsidR="004A619C">
        <w:rPr>
          <w:rFonts w:hint="cs"/>
          <w:cs/>
          <w:lang w:bidi="th-TH"/>
        </w:rPr>
        <w:t xml:space="preserve">ฐานมิเตอร์ </w:t>
      </w:r>
      <w:r w:rsidR="004A619C">
        <w:rPr>
          <w:lang w:bidi="th-TH"/>
        </w:rPr>
        <w:t xml:space="preserve">3. </w:t>
      </w:r>
      <w:r w:rsidR="004A619C">
        <w:rPr>
          <w:rFonts w:hint="cs"/>
          <w:cs/>
          <w:lang w:bidi="th-TH"/>
        </w:rPr>
        <w:t xml:space="preserve">ลวดร้อยมิเตอร์ </w:t>
      </w:r>
      <w:r w:rsidR="004A619C">
        <w:rPr>
          <w:lang w:bidi="th-TH"/>
        </w:rPr>
        <w:t xml:space="preserve">4. </w:t>
      </w:r>
      <w:r w:rsidR="004A619C">
        <w:rPr>
          <w:rFonts w:hint="cs"/>
          <w:cs/>
          <w:lang w:bidi="th-TH"/>
        </w:rPr>
        <w:t xml:space="preserve">โครงมิเตอร์ </w:t>
      </w:r>
      <w:r w:rsidR="004A619C">
        <w:rPr>
          <w:lang w:bidi="th-TH"/>
        </w:rPr>
        <w:t xml:space="preserve">5. </w:t>
      </w:r>
      <w:r w:rsidR="004A619C">
        <w:rPr>
          <w:rFonts w:hint="cs"/>
          <w:cs/>
          <w:lang w:bidi="th-TH"/>
        </w:rPr>
        <w:t xml:space="preserve">ตะกั่ว </w:t>
      </w:r>
      <w:r w:rsidRPr="00CA2425">
        <w:rPr>
          <w:rFonts w:hint="cs"/>
          <w:cs/>
          <w:lang w:bidi="th-TH"/>
        </w:rPr>
        <w:t xml:space="preserve">เพื่อจะได้ทราบว่าส่วนประกอบมีจำนวนเท่าไร ถ้าใกล้หมดจะต้องทำการจัดซื้อมาเพิ่ม เพื่อที่จะให้คลังพัสดุมีของพร้อมใช้งานอยู่ตลอดเวลา  </w:t>
      </w:r>
    </w:p>
    <w:p w:rsidR="002139F8" w:rsidRDefault="002139F8" w:rsidP="002139F8">
      <w:pPr>
        <w:ind w:firstLine="0"/>
        <w:jc w:val="center"/>
        <w:rPr>
          <w:lang w:bidi="th-TH"/>
        </w:rPr>
      </w:pPr>
      <w:r w:rsidRPr="002139F8">
        <w:rPr>
          <w:noProof/>
          <w:lang w:eastAsia="en-US" w:bidi="th-TH"/>
        </w:rPr>
        <w:drawing>
          <wp:inline distT="0" distB="0" distL="0" distR="0" wp14:anchorId="37B7A832" wp14:editId="1BBC5D02">
            <wp:extent cx="2638649" cy="2558415"/>
            <wp:effectExtent l="1905" t="0" r="0" b="0"/>
            <wp:docPr id="8" name="Picture 8" descr="D:\drivers\iphone\IMG_248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rivers\iphone\IMG_2481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" r="17607"/>
                    <a:stretch/>
                  </pic:blipFill>
                  <pic:spPr bwMode="auto">
                    <a:xfrm rot="5400000">
                      <a:off x="0" y="0"/>
                      <a:ext cx="2639871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9C" w:rsidRDefault="004A619C" w:rsidP="002139F8">
      <w:pPr>
        <w:ind w:firstLine="0"/>
        <w:jc w:val="center"/>
        <w:rPr>
          <w:lang w:bidi="th-TH"/>
        </w:rPr>
      </w:pPr>
    </w:p>
    <w:p w:rsidR="002139F8" w:rsidRDefault="002139F8" w:rsidP="002139F8">
      <w:pPr>
        <w:ind w:firstLine="0"/>
        <w:jc w:val="center"/>
        <w:rPr>
          <w:rFonts w:hint="cs"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17 </w:t>
      </w:r>
      <w:r>
        <w:rPr>
          <w:rFonts w:hint="cs"/>
          <w:cs/>
          <w:lang w:bidi="th-TH"/>
        </w:rPr>
        <w:t>การตรวจสอบคลังพัสดุ</w:t>
      </w:r>
    </w:p>
    <w:p w:rsidR="002139F8" w:rsidRDefault="002139F8" w:rsidP="002139F8">
      <w:pPr>
        <w:ind w:firstLine="0"/>
        <w:jc w:val="center"/>
        <w:rPr>
          <w:lang w:bidi="th-TH"/>
        </w:rPr>
      </w:pPr>
    </w:p>
    <w:p w:rsidR="002139F8" w:rsidRDefault="002139F8" w:rsidP="002139F8">
      <w:pPr>
        <w:ind w:firstLine="0"/>
        <w:jc w:val="center"/>
        <w:rPr>
          <w:rFonts w:hint="cs"/>
          <w:lang w:bidi="th-TH"/>
        </w:rPr>
      </w:pPr>
      <w:r w:rsidRPr="002139F8">
        <w:rPr>
          <w:noProof/>
          <w:cs/>
          <w:lang w:eastAsia="en-US" w:bidi="th-TH"/>
        </w:rPr>
        <w:drawing>
          <wp:inline distT="0" distB="0" distL="0" distR="0" wp14:anchorId="2448DD36" wp14:editId="1A5B1F09">
            <wp:extent cx="2442500" cy="2471024"/>
            <wp:effectExtent l="4762" t="0" r="953" b="952"/>
            <wp:docPr id="9" name="Picture 9" descr="D:\drivers\iphone\IMG_248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rivers\iphone\IMG_2487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2" r="16013"/>
                    <a:stretch/>
                  </pic:blipFill>
                  <pic:spPr bwMode="auto">
                    <a:xfrm rot="5400000">
                      <a:off x="0" y="0"/>
                      <a:ext cx="2453378" cy="24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9F8" w:rsidRDefault="002139F8" w:rsidP="002139F8">
      <w:pPr>
        <w:ind w:firstLine="0"/>
        <w:jc w:val="center"/>
        <w:rPr>
          <w:lang w:bidi="th-TH"/>
        </w:rPr>
      </w:pPr>
    </w:p>
    <w:p w:rsidR="002139F8" w:rsidRPr="00CA2425" w:rsidRDefault="002139F8" w:rsidP="002139F8">
      <w:pPr>
        <w:ind w:firstLine="0"/>
        <w:jc w:val="center"/>
        <w:rPr>
          <w:lang w:bidi="th-TH"/>
        </w:rPr>
      </w:pPr>
      <w:r>
        <w:rPr>
          <w:rFonts w:hint="cs"/>
          <w:cs/>
          <w:lang w:bidi="th-TH"/>
        </w:rPr>
        <w:t>รูปที่</w:t>
      </w:r>
      <w:r w:rsidR="002A23FB">
        <w:rPr>
          <w:rFonts w:hint="cs"/>
          <w:cs/>
          <w:lang w:bidi="th-TH"/>
        </w:rPr>
        <w:t xml:space="preserve"> </w:t>
      </w:r>
      <w:r w:rsidR="002A23FB">
        <w:rPr>
          <w:lang w:bidi="th-TH"/>
        </w:rPr>
        <w:t>18</w:t>
      </w:r>
      <w:r>
        <w:rPr>
          <w:rFonts w:hint="cs"/>
          <w:cs/>
          <w:lang w:bidi="th-TH"/>
        </w:rPr>
        <w:t xml:space="preserve"> การตรวจสอบคลังพัสดุ </w:t>
      </w:r>
      <w:r>
        <w:rPr>
          <w:lang w:bidi="th-TH"/>
        </w:rPr>
        <w:t>(</w:t>
      </w:r>
      <w:r>
        <w:rPr>
          <w:rFonts w:hint="cs"/>
          <w:cs/>
          <w:lang w:bidi="th-TH"/>
        </w:rPr>
        <w:t>ต่อ</w:t>
      </w:r>
      <w:r>
        <w:rPr>
          <w:lang w:bidi="th-TH"/>
        </w:rPr>
        <w:t>)</w:t>
      </w:r>
    </w:p>
    <w:p w:rsidR="002A23FB" w:rsidRDefault="002A23FB" w:rsidP="00766097">
      <w:pPr>
        <w:rPr>
          <w:lang w:bidi="th-TH"/>
        </w:rPr>
      </w:pPr>
      <w:r>
        <w:rPr>
          <w:lang w:bidi="th-TH"/>
        </w:rPr>
        <w:lastRenderedPageBreak/>
        <w:t xml:space="preserve">2.2.6 </w:t>
      </w:r>
      <w:r w:rsidR="0086382E" w:rsidRPr="0086382E">
        <w:rPr>
          <w:rFonts w:hint="cs"/>
          <w:b/>
          <w:bCs/>
          <w:cs/>
          <w:lang w:bidi="th-TH"/>
        </w:rPr>
        <w:t>การคัดแยกมิเตอร์เคลม</w:t>
      </w:r>
    </w:p>
    <w:p w:rsidR="00E15945" w:rsidRDefault="000966A4" w:rsidP="00ED73F6">
      <w:pPr>
        <w:rPr>
          <w:lang w:bidi="th-TH"/>
        </w:rPr>
      </w:pPr>
      <w:r>
        <w:rPr>
          <w:rFonts w:hint="cs"/>
          <w:cs/>
          <w:lang w:bidi="th-TH"/>
        </w:rPr>
        <w:t>เป็นงานที่ฝึกผู้ฝึกงานให้เป็นคนอดทนและละเอียดมากขึ้นเป็นอย่างสูง รายละเอียดของงานมีดังนี้</w:t>
      </w:r>
      <w:r w:rsidR="00E15945" w:rsidRPr="00E15945">
        <w:rPr>
          <w:rFonts w:hint="cs"/>
          <w:cs/>
          <w:lang w:bidi="th-TH"/>
        </w:rPr>
        <w:t>เป็นการนำมิเตอร์ชำรุดที่ยังไม่หมดประกันจากจังหวัด</w:t>
      </w:r>
      <w:r w:rsidR="00E15945">
        <w:rPr>
          <w:rFonts w:hint="cs"/>
          <w:cs/>
          <w:lang w:bidi="th-TH"/>
        </w:rPr>
        <w:t>หรือเขต</w:t>
      </w:r>
      <w:r w:rsidR="00E15945" w:rsidRPr="00E15945">
        <w:rPr>
          <w:rFonts w:hint="cs"/>
          <w:cs/>
          <w:lang w:bidi="th-TH"/>
        </w:rPr>
        <w:t>ต่างๆ</w:t>
      </w:r>
      <w:r w:rsidR="00E15945">
        <w:rPr>
          <w:rFonts w:hint="cs"/>
          <w:cs/>
          <w:lang w:bidi="th-TH"/>
        </w:rPr>
        <w:t>ที่</w:t>
      </w:r>
      <w:r w:rsidR="00E15945" w:rsidRPr="00E15945">
        <w:rPr>
          <w:rFonts w:hint="cs"/>
          <w:cs/>
          <w:lang w:bidi="th-TH"/>
        </w:rPr>
        <w:t>การไฟฟ้าส่วนภูมิภาคเป็นผู้ดูแล ส่งมาเก็บรวมกันไว้ที่แผนก เพื่อที่จะให้ทางบริษัทผู้ผลิตมิเตอร์นั้น</w:t>
      </w:r>
      <w:r>
        <w:rPr>
          <w:rFonts w:hint="cs"/>
          <w:cs/>
          <w:lang w:bidi="th-TH"/>
        </w:rPr>
        <w:t>ๆได้</w:t>
      </w:r>
      <w:r w:rsidR="00E15945" w:rsidRPr="00E15945">
        <w:rPr>
          <w:rFonts w:hint="cs"/>
          <w:cs/>
          <w:lang w:bidi="th-TH"/>
        </w:rPr>
        <w:t xml:space="preserve">มาตรวจสอบสถานะการเคลม โดยมิเตอร์นั้นจะมาพร้อมเอกสารที่ระบุเลข </w:t>
      </w:r>
      <w:r w:rsidR="00E15945" w:rsidRPr="00E15945">
        <w:rPr>
          <w:lang w:bidi="th-TH"/>
        </w:rPr>
        <w:t xml:space="preserve">PEA </w:t>
      </w:r>
      <w:r w:rsidR="00E15945" w:rsidRPr="00E15945">
        <w:rPr>
          <w:rFonts w:hint="cs"/>
          <w:cs/>
          <w:lang w:bidi="th-TH"/>
        </w:rPr>
        <w:t xml:space="preserve">ไว้ </w:t>
      </w:r>
      <w:r>
        <w:rPr>
          <w:rFonts w:hint="cs"/>
          <w:cs/>
          <w:lang w:bidi="th-TH"/>
        </w:rPr>
        <w:t xml:space="preserve">ซึ่งมิเตอร์ที่ถูกส่งมานั้นมีจำนวนที่เยอะมากเพื่อที่ให้ง่ายต่อการการคัดแยกนั้นเราจึงทำเป็นขั้นตอน โดยเราจะคัดแยกมิเตอร์เป็นภาคต่างๆแล้วค่อยแยกให้ละเอียดลงมาเป็นจังหวัดและเขต หลังจากที่คัดแยกเสร็จแล้วนั้น เราจะทำการตรวจสอบว่ามิเตอร์ที่ถูกส่งมานั้นมีเลข </w:t>
      </w:r>
      <w:r>
        <w:rPr>
          <w:lang w:bidi="th-TH"/>
        </w:rPr>
        <w:t xml:space="preserve">PEA </w:t>
      </w:r>
      <w:r>
        <w:rPr>
          <w:rFonts w:hint="cs"/>
          <w:cs/>
          <w:lang w:bidi="th-TH"/>
        </w:rPr>
        <w:t>ตรงกับเอกสารที่ได้ส่งมาด้วยกันหรือไม่</w:t>
      </w:r>
    </w:p>
    <w:p w:rsidR="00ED73F6" w:rsidRPr="000966A4" w:rsidRDefault="00ED73F6" w:rsidP="00ED73F6">
      <w:pPr>
        <w:jc w:val="center"/>
        <w:rPr>
          <w:rFonts w:hint="cs"/>
          <w:cs/>
          <w:lang w:bidi="th-TH"/>
        </w:rPr>
      </w:pPr>
      <w:r w:rsidRPr="00ED73F6">
        <w:rPr>
          <w:noProof/>
          <w:cs/>
          <w:lang w:eastAsia="en-US" w:bidi="th-TH"/>
        </w:rPr>
        <w:drawing>
          <wp:inline distT="0" distB="0" distL="0" distR="0" wp14:anchorId="34C25B83" wp14:editId="1F3D6FC2">
            <wp:extent cx="2415200" cy="2558415"/>
            <wp:effectExtent l="4445" t="0" r="8890" b="8890"/>
            <wp:docPr id="10" name="Picture 10" descr="D:\drivers\iphone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rivers\iphone\IMG_2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r="23345"/>
                    <a:stretch/>
                  </pic:blipFill>
                  <pic:spPr bwMode="auto">
                    <a:xfrm rot="5400000">
                      <a:off x="0" y="0"/>
                      <a:ext cx="2416319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6A4" w:rsidRPr="000966A4" w:rsidRDefault="000966A4" w:rsidP="000966A4">
      <w:pPr>
        <w:jc w:val="left"/>
        <w:rPr>
          <w:rFonts w:hint="cs"/>
          <w:cs/>
          <w:lang w:bidi="th-TH"/>
        </w:rPr>
      </w:pPr>
    </w:p>
    <w:p w:rsidR="0086382E" w:rsidRDefault="00ED73F6" w:rsidP="00ED73F6">
      <w:pPr>
        <w:jc w:val="center"/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19 </w:t>
      </w:r>
      <w:r>
        <w:rPr>
          <w:rFonts w:hint="cs"/>
          <w:cs/>
          <w:lang w:bidi="th-TH"/>
        </w:rPr>
        <w:t>ทำการเปิดกล่องคัดแยกมิเตอร์เคลมเป็นภาค</w:t>
      </w:r>
    </w:p>
    <w:p w:rsidR="00ED73F6" w:rsidRDefault="00ED73F6" w:rsidP="00ED73F6">
      <w:pPr>
        <w:jc w:val="center"/>
        <w:rPr>
          <w:lang w:bidi="th-TH"/>
        </w:rPr>
      </w:pPr>
    </w:p>
    <w:p w:rsidR="00ED73F6" w:rsidRDefault="00ED73F6" w:rsidP="00ED73F6">
      <w:pPr>
        <w:jc w:val="center"/>
        <w:rPr>
          <w:lang w:bidi="th-TH"/>
        </w:rPr>
      </w:pPr>
      <w:r w:rsidRPr="00ED73F6">
        <w:rPr>
          <w:noProof/>
          <w:lang w:eastAsia="en-US" w:bidi="th-TH"/>
        </w:rPr>
        <w:drawing>
          <wp:inline distT="0" distB="0" distL="0" distR="0" wp14:anchorId="12F51DAD" wp14:editId="6080322A">
            <wp:extent cx="2971800" cy="1905000"/>
            <wp:effectExtent l="0" t="0" r="0" b="0"/>
            <wp:docPr id="31" name="Picture 31" descr="D:\drivers\iphone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rivers\iphone\IMG_2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13671" r="8430" b="9249"/>
                    <a:stretch/>
                  </pic:blipFill>
                  <pic:spPr bwMode="auto">
                    <a:xfrm>
                      <a:off x="0" y="0"/>
                      <a:ext cx="2972625" cy="19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3F6" w:rsidRDefault="00ED73F6" w:rsidP="00ED73F6">
      <w:pPr>
        <w:jc w:val="center"/>
        <w:rPr>
          <w:lang w:bidi="th-TH"/>
        </w:rPr>
      </w:pPr>
    </w:p>
    <w:p w:rsidR="00ED73F6" w:rsidRDefault="00ED73F6" w:rsidP="00ED73F6">
      <w:pPr>
        <w:jc w:val="center"/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20 </w:t>
      </w:r>
      <w:r>
        <w:rPr>
          <w:rFonts w:hint="cs"/>
          <w:cs/>
          <w:lang w:bidi="th-TH"/>
        </w:rPr>
        <w:t>คัดแยกมิเตอร์เคลมเป็นจังหวัดและเขตต่างๆ</w:t>
      </w:r>
    </w:p>
    <w:p w:rsidR="000B1969" w:rsidRDefault="000B1969" w:rsidP="00766097">
      <w:pPr>
        <w:rPr>
          <w:lang w:bidi="th-TH"/>
        </w:rPr>
      </w:pPr>
      <w:r>
        <w:rPr>
          <w:lang w:bidi="th-TH"/>
        </w:rPr>
        <w:lastRenderedPageBreak/>
        <w:t xml:space="preserve">2.2.7 </w:t>
      </w:r>
      <w:r w:rsidRPr="000B1969">
        <w:rPr>
          <w:rFonts w:hint="cs"/>
          <w:b/>
          <w:bCs/>
          <w:cs/>
          <w:lang w:bidi="th-TH"/>
        </w:rPr>
        <w:t>ตรวจสอบสถานะการเคลม</w:t>
      </w:r>
    </w:p>
    <w:p w:rsidR="000B1969" w:rsidRPr="00946D61" w:rsidRDefault="000B1969" w:rsidP="00766097">
      <w:pPr>
        <w:rPr>
          <w:lang w:bidi="th-TH"/>
        </w:rPr>
      </w:pPr>
      <w:r w:rsidRPr="000B1969">
        <w:rPr>
          <w:sz w:val="36"/>
          <w:szCs w:val="36"/>
          <w:cs/>
          <w:lang w:bidi="th-TH"/>
        </w:rPr>
        <w:tab/>
      </w:r>
      <w:r w:rsidRPr="00946D61">
        <w:rPr>
          <w:rFonts w:hint="cs"/>
          <w:cs/>
          <w:lang w:bidi="th-TH"/>
        </w:rPr>
        <w:t>พนักงานของบริษัทจะมาตรวจสอบสถานะการเคลมของมิเตอร์ที่ได้ทำการคัดแยกไว้</w:t>
      </w:r>
      <w:r w:rsidR="00946D61" w:rsidRPr="00946D61">
        <w:rPr>
          <w:rFonts w:hint="cs"/>
          <w:cs/>
          <w:lang w:bidi="th-TH"/>
        </w:rPr>
        <w:t xml:space="preserve"> โดยขั้นตอนแรกนั้นจะทำตรวจสอบว่าสายไฟของมิเตอร์นั้นขาดหรือไม่ โดยการใช้ </w:t>
      </w:r>
      <w:r w:rsidR="00946D61" w:rsidRPr="00946D61">
        <w:rPr>
          <w:lang w:bidi="th-TH"/>
        </w:rPr>
        <w:t xml:space="preserve">Multimeter </w:t>
      </w:r>
      <w:r w:rsidR="00946D61" w:rsidRPr="00946D61">
        <w:rPr>
          <w:rFonts w:hint="cs"/>
          <w:cs/>
          <w:lang w:bidi="th-TH"/>
        </w:rPr>
        <w:t xml:space="preserve">เป็นตัวตรวจสอบ </w:t>
      </w:r>
      <w:r w:rsidRPr="00946D61">
        <w:rPr>
          <w:rFonts w:hint="cs"/>
          <w:cs/>
          <w:lang w:bidi="th-TH"/>
        </w:rPr>
        <w:t xml:space="preserve"> </w:t>
      </w:r>
      <w:r w:rsidR="00946D61" w:rsidRPr="00946D61">
        <w:rPr>
          <w:rFonts w:hint="cs"/>
          <w:cs/>
          <w:lang w:bidi="th-TH"/>
        </w:rPr>
        <w:t>หลังจากนั้นจะทำการ</w:t>
      </w:r>
      <w:r w:rsidRPr="00946D61">
        <w:rPr>
          <w:rFonts w:hint="cs"/>
          <w:cs/>
          <w:lang w:bidi="th-TH"/>
        </w:rPr>
        <w:t>ตรวจสอบนั้นจะดูว่ามีสิ่งแปลกปลอมเข้าไปอยู่ในมิเตอร์หรือไม่ เช่น มด เศษฝุ่น เป็นต้น ถ้ามีสิ่งแปลกปลอมทางบริษัทจะนำมิเตอร์นั้นไปเคลม ถ้าไม่มีจะทำการตรวจสอบค่าความเที่ยงตรงของมิเตอร์ ซึ่งถ้าไม่ตรงตามมาตรฐานที่การไฟฟ้ากำหนดไว้ จะทำการปรับ</w:t>
      </w:r>
      <w:r w:rsidRPr="00946D61">
        <w:rPr>
          <w:lang w:bidi="th-TH"/>
        </w:rPr>
        <w:t xml:space="preserve"> 150 </w:t>
      </w:r>
      <w:r w:rsidRPr="00946D61">
        <w:rPr>
          <w:rFonts w:hint="cs"/>
          <w:cs/>
          <w:lang w:bidi="th-TH"/>
        </w:rPr>
        <w:t xml:space="preserve">บาทต่อมิเตอร์ </w:t>
      </w:r>
      <w:r w:rsidRPr="00946D61">
        <w:rPr>
          <w:lang w:bidi="th-TH"/>
        </w:rPr>
        <w:t xml:space="preserve">1 </w:t>
      </w:r>
      <w:r w:rsidRPr="00946D61">
        <w:rPr>
          <w:rFonts w:hint="cs"/>
          <w:cs/>
          <w:lang w:bidi="th-TH"/>
        </w:rPr>
        <w:t xml:space="preserve">ลูก และบริษัทต้องนำไปเคลมอีกด้วย หน้าที่ของผู้ฝึกงานคือ </w:t>
      </w:r>
      <w:r w:rsidR="00946D61" w:rsidRPr="00946D61">
        <w:rPr>
          <w:rFonts w:hint="cs"/>
          <w:cs/>
          <w:lang w:bidi="th-TH"/>
        </w:rPr>
        <w:t>ตรวจสอบว่าสายไฟของมิเตอร์นั้นขาดหรือไม่</w:t>
      </w:r>
    </w:p>
    <w:p w:rsidR="00946D61" w:rsidRPr="000B1969" w:rsidRDefault="00946D61" w:rsidP="00946D61">
      <w:pPr>
        <w:jc w:val="center"/>
        <w:rPr>
          <w:rFonts w:hint="cs"/>
          <w:sz w:val="36"/>
          <w:szCs w:val="36"/>
          <w:cs/>
          <w:lang w:bidi="th-TH"/>
        </w:rPr>
      </w:pPr>
      <w:r w:rsidRPr="00946D61">
        <w:rPr>
          <w:noProof/>
          <w:sz w:val="36"/>
          <w:szCs w:val="36"/>
          <w:cs/>
          <w:lang w:eastAsia="en-US" w:bidi="th-TH"/>
        </w:rPr>
        <w:drawing>
          <wp:inline distT="0" distB="0" distL="0" distR="0" wp14:anchorId="31115791" wp14:editId="01591525">
            <wp:extent cx="2365200" cy="2559600"/>
            <wp:effectExtent l="0" t="1905" r="0" b="0"/>
            <wp:docPr id="32" name="Picture 32" descr="D:\drivers\iphone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rivers\iphone\IMG_2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r="22421"/>
                    <a:stretch/>
                  </pic:blipFill>
                  <pic:spPr bwMode="auto">
                    <a:xfrm rot="5400000">
                      <a:off x="0" y="0"/>
                      <a:ext cx="23652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44D" w:rsidRDefault="00F2344D" w:rsidP="00DE5707">
      <w:pPr>
        <w:jc w:val="center"/>
        <w:rPr>
          <w:lang w:bidi="th-TH"/>
        </w:rPr>
      </w:pPr>
    </w:p>
    <w:p w:rsidR="00DE5707" w:rsidRPr="0083611D" w:rsidRDefault="00DE5707" w:rsidP="00DE5707">
      <w:pPr>
        <w:jc w:val="center"/>
        <w:rPr>
          <w:lang w:bidi="th-TH"/>
        </w:rPr>
      </w:pP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21 </w:t>
      </w:r>
      <w:r>
        <w:rPr>
          <w:rFonts w:hint="cs"/>
          <w:cs/>
          <w:lang w:bidi="th-TH"/>
        </w:rPr>
        <w:t xml:space="preserve">ตรวจสอบคุณภาพสายไฟ โดยการใช้ </w:t>
      </w:r>
      <w:r>
        <w:rPr>
          <w:lang w:bidi="th-TH"/>
        </w:rPr>
        <w:t>Multimeter</w:t>
      </w:r>
    </w:p>
    <w:p w:rsidR="00864672" w:rsidRDefault="00864672" w:rsidP="00864672">
      <w:pPr>
        <w:pStyle w:val="ENG-Figure"/>
        <w:numPr>
          <w:ilvl w:val="0"/>
          <w:numId w:val="0"/>
        </w:numPr>
        <w:rPr>
          <w:rFonts w:hint="cs"/>
        </w:rPr>
      </w:pPr>
      <w:bookmarkStart w:id="45" w:name="_Toc272509439"/>
      <w:bookmarkStart w:id="46" w:name="_Toc272512485"/>
      <w:bookmarkStart w:id="47" w:name="_Toc272866820"/>
      <w:bookmarkStart w:id="48" w:name="_Toc272873403"/>
      <w:bookmarkStart w:id="49" w:name="_Toc272873560"/>
      <w:bookmarkStart w:id="50" w:name="_Toc272873794"/>
      <w:bookmarkStart w:id="51" w:name="_Toc272873972"/>
      <w:bookmarkStart w:id="52" w:name="_Toc272880228"/>
      <w:bookmarkStart w:id="53" w:name="_Toc272885668"/>
      <w:bookmarkStart w:id="54" w:name="_Toc273106125"/>
      <w:bookmarkStart w:id="55" w:name="_Toc273107748"/>
      <w:bookmarkEnd w:id="41"/>
      <w:bookmarkEnd w:id="42"/>
    </w:p>
    <w:p w:rsidR="00864672" w:rsidRDefault="00864672" w:rsidP="00864672">
      <w:pPr>
        <w:pStyle w:val="ENG-Figure"/>
        <w:numPr>
          <w:ilvl w:val="0"/>
          <w:numId w:val="0"/>
        </w:numPr>
      </w:pPr>
    </w:p>
    <w:p w:rsidR="00864672" w:rsidRDefault="00864672" w:rsidP="00864672">
      <w:pPr>
        <w:pStyle w:val="ENG-Figure"/>
        <w:numPr>
          <w:ilvl w:val="0"/>
          <w:numId w:val="0"/>
        </w:numPr>
      </w:pPr>
    </w:p>
    <w:p w:rsidR="00864672" w:rsidRDefault="00864672" w:rsidP="00864672">
      <w:pPr>
        <w:pStyle w:val="ENG-Figure"/>
        <w:numPr>
          <w:ilvl w:val="0"/>
          <w:numId w:val="0"/>
        </w:numPr>
      </w:pPr>
    </w:p>
    <w:p w:rsidR="00864672" w:rsidRDefault="00864672" w:rsidP="00864672">
      <w:pPr>
        <w:pStyle w:val="ENG-Figure"/>
        <w:numPr>
          <w:ilvl w:val="0"/>
          <w:numId w:val="0"/>
        </w:numPr>
      </w:pPr>
    </w:p>
    <w:p w:rsidR="00864672" w:rsidRDefault="00864672" w:rsidP="00864672">
      <w:pPr>
        <w:pStyle w:val="ENG-Figure"/>
        <w:numPr>
          <w:ilvl w:val="0"/>
          <w:numId w:val="0"/>
        </w:numPr>
      </w:pPr>
    </w:p>
    <w:p w:rsidR="00864672" w:rsidRDefault="00864672" w:rsidP="00864672">
      <w:pPr>
        <w:pStyle w:val="ENG-Figure"/>
        <w:numPr>
          <w:ilvl w:val="0"/>
          <w:numId w:val="0"/>
        </w:numPr>
      </w:pPr>
    </w:p>
    <w:p w:rsidR="00C6147E" w:rsidRPr="00864672" w:rsidRDefault="00883011" w:rsidP="00864672">
      <w:pPr>
        <w:pStyle w:val="ENG-H1"/>
        <w:rPr>
          <w:sz w:val="48"/>
          <w:szCs w:val="48"/>
        </w:rPr>
      </w:pPr>
      <w:bookmarkStart w:id="56" w:name="_Toc352954147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>
        <w:rPr>
          <w:rFonts w:hint="cs"/>
          <w:cs/>
          <w:lang w:bidi="th-TH"/>
        </w:rPr>
        <w:lastRenderedPageBreak/>
        <w:t>บทสรุป</w:t>
      </w:r>
      <w:bookmarkEnd w:id="56"/>
    </w:p>
    <w:p w:rsidR="00864672" w:rsidRDefault="00864672" w:rsidP="00864672">
      <w:pPr>
        <w:ind w:right="48" w:firstLine="0"/>
        <w:jc w:val="thaiDistribute"/>
        <w:rPr>
          <w:lang w:bidi="th-TH"/>
        </w:rPr>
      </w:pPr>
      <w:r>
        <w:rPr>
          <w:cs/>
          <w:lang w:bidi="th-TH"/>
        </w:rPr>
        <w:tab/>
      </w:r>
      <w:r>
        <w:rPr>
          <w:rFonts w:hint="cs"/>
          <w:cs/>
          <w:lang w:bidi="th-TH"/>
        </w:rPr>
        <w:t>การฝึกงานในครั้งนี้ทำให้ผู้ฝึกงานได้รู้ว่าการทำงานจริงในอนาคตจะเป็นไปในแนวทางใด มีปัญหาในการทำงานอย่างไร ซึ่งผู้ฝึกงานได้สรุปประโยชน์และปัญหามาได้ทั้งหมดดังนี้</w:t>
      </w:r>
    </w:p>
    <w:p w:rsidR="00F732B5" w:rsidRDefault="00F732B5" w:rsidP="00864672">
      <w:pPr>
        <w:ind w:right="48" w:firstLine="0"/>
        <w:jc w:val="thaiDistribute"/>
        <w:rPr>
          <w:lang w:bidi="th-TH"/>
        </w:rPr>
      </w:pPr>
    </w:p>
    <w:p w:rsidR="00864672" w:rsidRDefault="00864672" w:rsidP="00864672">
      <w:pPr>
        <w:ind w:right="48" w:firstLine="0"/>
        <w:jc w:val="thaiDistribute"/>
        <w:rPr>
          <w:b/>
          <w:bCs/>
          <w:lang w:bidi="th-TH"/>
        </w:rPr>
      </w:pPr>
      <w:r w:rsidRPr="00864672">
        <w:rPr>
          <w:rFonts w:hint="cs"/>
          <w:b/>
          <w:bCs/>
          <w:cs/>
          <w:lang w:bidi="th-TH"/>
        </w:rPr>
        <w:t>ประโยชน์ที่ได้รับจากการฝึกงาน</w:t>
      </w:r>
    </w:p>
    <w:p w:rsidR="00864672" w:rsidRDefault="00864672" w:rsidP="000B2AB0">
      <w:pPr>
        <w:ind w:right="48"/>
        <w:jc w:val="thaiDistribute"/>
        <w:rPr>
          <w:lang w:bidi="th-TH"/>
        </w:rPr>
      </w:pPr>
      <w:r>
        <w:rPr>
          <w:lang w:bidi="th-TH"/>
        </w:rPr>
        <w:t xml:space="preserve">1. </w:t>
      </w:r>
      <w:r>
        <w:rPr>
          <w:rFonts w:hint="cs"/>
          <w:cs/>
          <w:lang w:bidi="th-TH"/>
        </w:rPr>
        <w:t>ได้เรียนรู้ประสบการณ์ในการทำงาน ซึ่งในอนาคตผู้ฝึกงานจะต้องได้พบ ทำให้ผู้ฝึกงานมีการเตรียม</w:t>
      </w:r>
      <w:r w:rsidR="00F732B5">
        <w:rPr>
          <w:cs/>
          <w:lang w:bidi="th-TH"/>
        </w:rPr>
        <w:tab/>
      </w:r>
      <w:r w:rsidR="00F732B5">
        <w:rPr>
          <w:cs/>
          <w:lang w:bidi="th-TH"/>
        </w:rPr>
        <w:tab/>
      </w:r>
      <w:r w:rsidR="00F732B5">
        <w:rPr>
          <w:rFonts w:hint="cs"/>
          <w:cs/>
          <w:lang w:bidi="th-TH"/>
        </w:rPr>
        <w:t xml:space="preserve">  </w:t>
      </w:r>
      <w:r>
        <w:rPr>
          <w:rFonts w:hint="cs"/>
          <w:cs/>
          <w:lang w:bidi="th-TH"/>
        </w:rPr>
        <w:t>ตัวให้พร้อมกับการเปลี่ยนแปลงจากนิสิตเป็นคนทำงาน</w:t>
      </w:r>
    </w:p>
    <w:p w:rsidR="00864672" w:rsidRDefault="00864672" w:rsidP="000B2AB0">
      <w:pPr>
        <w:ind w:right="48"/>
        <w:jc w:val="thaiDistribute"/>
        <w:rPr>
          <w:lang w:bidi="th-TH"/>
        </w:rPr>
      </w:pPr>
      <w:r>
        <w:rPr>
          <w:lang w:bidi="th-TH"/>
        </w:rPr>
        <w:t xml:space="preserve">2. </w:t>
      </w:r>
      <w:r w:rsidR="00531165">
        <w:rPr>
          <w:rFonts w:hint="cs"/>
          <w:cs/>
          <w:lang w:bidi="th-TH"/>
        </w:rPr>
        <w:t>ทำให้ผู้ฝึกงานมีความตรงต่อเวลาและ มีความรับผิดชอบในหน้าที่ของตัวเองมากขึ้น</w:t>
      </w:r>
    </w:p>
    <w:p w:rsidR="00531165" w:rsidRDefault="00531165" w:rsidP="000B2AB0">
      <w:pPr>
        <w:ind w:right="48"/>
        <w:jc w:val="thaiDistribute"/>
        <w:rPr>
          <w:lang w:bidi="th-TH"/>
        </w:rPr>
      </w:pPr>
      <w:r>
        <w:rPr>
          <w:lang w:bidi="th-TH"/>
        </w:rPr>
        <w:t xml:space="preserve">3. </w:t>
      </w:r>
      <w:r>
        <w:rPr>
          <w:rFonts w:hint="cs"/>
          <w:cs/>
          <w:lang w:bidi="th-TH"/>
        </w:rPr>
        <w:t xml:space="preserve">ทำให้ผู้ฝึกงานมีความอดทนในการทำงานจริง </w:t>
      </w:r>
    </w:p>
    <w:p w:rsidR="00531165" w:rsidRDefault="00531165" w:rsidP="000B2AB0">
      <w:pPr>
        <w:ind w:right="48"/>
        <w:jc w:val="thaiDistribute"/>
        <w:rPr>
          <w:lang w:bidi="th-TH"/>
        </w:rPr>
      </w:pPr>
      <w:r>
        <w:rPr>
          <w:lang w:bidi="th-TH"/>
        </w:rPr>
        <w:t xml:space="preserve">4. </w:t>
      </w:r>
      <w:r>
        <w:rPr>
          <w:rFonts w:hint="cs"/>
          <w:cs/>
          <w:lang w:bidi="th-TH"/>
        </w:rPr>
        <w:t>ทำให้ผู้ฝึกงานรู้ถึงข้อเสียของตัวเองเพื่อที่จะนำไปพัฒนาให้ดีขึ้นต่อไป</w:t>
      </w:r>
    </w:p>
    <w:p w:rsidR="00F732B5" w:rsidRDefault="00531165" w:rsidP="000B2AB0">
      <w:pPr>
        <w:ind w:right="48"/>
        <w:jc w:val="thaiDistribute"/>
        <w:rPr>
          <w:lang w:bidi="th-TH"/>
        </w:rPr>
      </w:pPr>
      <w:r>
        <w:rPr>
          <w:lang w:bidi="th-TH"/>
        </w:rPr>
        <w:t xml:space="preserve">5. </w:t>
      </w:r>
      <w:r>
        <w:rPr>
          <w:rFonts w:hint="cs"/>
          <w:cs/>
          <w:lang w:bidi="th-TH"/>
        </w:rPr>
        <w:t xml:space="preserve">มีการสร้างมนุษยสัมพันธ์กับผู้อื่น ไม่ว่าจะเป็นพนักงานในองค์กรหรือว่านิสิตฝึกงานจากสถาบันอื่น </w:t>
      </w:r>
      <w:r w:rsidR="00F732B5">
        <w:rPr>
          <w:cs/>
          <w:lang w:bidi="th-TH"/>
        </w:rPr>
        <w:tab/>
      </w:r>
      <w:r w:rsidR="00F732B5">
        <w:rPr>
          <w:cs/>
          <w:lang w:bidi="th-TH"/>
        </w:rPr>
        <w:tab/>
      </w:r>
      <w:r w:rsidR="00F732B5">
        <w:rPr>
          <w:rFonts w:hint="cs"/>
          <w:cs/>
          <w:lang w:bidi="th-TH"/>
        </w:rPr>
        <w:t xml:space="preserve"> </w:t>
      </w:r>
      <w:r>
        <w:rPr>
          <w:rFonts w:hint="cs"/>
          <w:cs/>
          <w:lang w:bidi="th-TH"/>
        </w:rPr>
        <w:t>ทำให้เรามีสังคมที่กว้างขวางมากยิ่งขึ้น</w:t>
      </w:r>
    </w:p>
    <w:p w:rsidR="00F732B5" w:rsidRDefault="00F732B5" w:rsidP="000B2AB0">
      <w:pPr>
        <w:ind w:right="48"/>
        <w:jc w:val="thaiDistribute"/>
        <w:rPr>
          <w:lang w:bidi="th-TH"/>
        </w:rPr>
      </w:pPr>
    </w:p>
    <w:p w:rsidR="00F732B5" w:rsidRDefault="00F732B5" w:rsidP="00F732B5">
      <w:pPr>
        <w:ind w:right="48" w:firstLine="0"/>
        <w:jc w:val="thaiDistribute"/>
        <w:rPr>
          <w:b/>
          <w:bCs/>
          <w:lang w:bidi="th-TH"/>
        </w:rPr>
      </w:pPr>
      <w:r w:rsidRPr="00F732B5">
        <w:rPr>
          <w:rFonts w:hint="cs"/>
          <w:b/>
          <w:bCs/>
          <w:cs/>
          <w:lang w:bidi="th-TH"/>
        </w:rPr>
        <w:t>ปัญหาและอุปสรรคจากการฝึกงาน</w:t>
      </w:r>
    </w:p>
    <w:p w:rsidR="00F732B5" w:rsidRDefault="00F732B5" w:rsidP="00F732B5">
      <w:pPr>
        <w:ind w:right="48" w:firstLine="0"/>
        <w:jc w:val="thaiDistribute"/>
        <w:rPr>
          <w:lang w:bidi="th-TH"/>
        </w:rPr>
      </w:pPr>
      <w:r w:rsidRPr="00F732B5">
        <w:rPr>
          <w:cs/>
          <w:lang w:bidi="th-TH"/>
        </w:rPr>
        <w:tab/>
      </w:r>
      <w:r w:rsidRPr="00F732B5">
        <w:rPr>
          <w:lang w:bidi="th-TH"/>
        </w:rPr>
        <w:t>1.</w:t>
      </w:r>
      <w:r w:rsidRPr="00F732B5">
        <w:rPr>
          <w:rFonts w:hint="cs"/>
          <w:cs/>
          <w:lang w:bidi="th-TH"/>
        </w:rPr>
        <w:t xml:space="preserve"> </w:t>
      </w:r>
      <w:r>
        <w:rPr>
          <w:rFonts w:hint="cs"/>
          <w:cs/>
          <w:lang w:bidi="th-TH"/>
        </w:rPr>
        <w:t xml:space="preserve">การฝึกงานที่ไม่ตรงกับสายการเรียนเป็นอุปสรรคที่สำคัญที่สุดในการฝึกงานในครั้งนี้ </w:t>
      </w:r>
    </w:p>
    <w:p w:rsidR="00F732B5" w:rsidRDefault="00F732B5" w:rsidP="00F732B5">
      <w:pPr>
        <w:ind w:right="48" w:firstLine="0"/>
        <w:jc w:val="thaiDistribute"/>
        <w:rPr>
          <w:lang w:bidi="th-TH"/>
        </w:rPr>
      </w:pPr>
      <w:r>
        <w:rPr>
          <w:cs/>
          <w:lang w:bidi="th-TH"/>
        </w:rPr>
        <w:tab/>
      </w:r>
      <w:r>
        <w:rPr>
          <w:lang w:bidi="th-TH"/>
        </w:rPr>
        <w:t xml:space="preserve">2. </w:t>
      </w:r>
      <w:r>
        <w:rPr>
          <w:rFonts w:hint="cs"/>
          <w:cs/>
          <w:lang w:bidi="th-TH"/>
        </w:rPr>
        <w:t>เนื่องจากผู้ฝึกงานไม่ได้เรียนมาทางด้านไฟฟ้า ดังนั้น ผู้ฝึกงานอาจจะไม่เข้าใจการทำงานหลายๆ</w:t>
      </w:r>
      <w:r>
        <w:rPr>
          <w:cs/>
          <w:lang w:bidi="th-TH"/>
        </w:rPr>
        <w:tab/>
      </w:r>
      <w:r>
        <w:rPr>
          <w:cs/>
          <w:lang w:bidi="th-TH"/>
        </w:rPr>
        <w:tab/>
      </w:r>
      <w:r>
        <w:rPr>
          <w:rFonts w:hint="cs"/>
          <w:cs/>
          <w:lang w:bidi="th-TH"/>
        </w:rPr>
        <w:t xml:space="preserve"> อย่าง ซึ่งผู้ฝึกงานต้องทำการปรับตัวในช่วงแรกๆ</w:t>
      </w:r>
    </w:p>
    <w:p w:rsidR="00F732B5" w:rsidRDefault="00F732B5" w:rsidP="00F732B5">
      <w:pPr>
        <w:ind w:right="48" w:firstLine="0"/>
        <w:jc w:val="thaiDistribute"/>
        <w:rPr>
          <w:lang w:bidi="th-TH"/>
        </w:rPr>
      </w:pPr>
      <w:r>
        <w:rPr>
          <w:lang w:bidi="th-TH"/>
        </w:rPr>
        <w:tab/>
      </w:r>
      <w:r w:rsidR="000E3F1B">
        <w:rPr>
          <w:lang w:bidi="th-TH"/>
        </w:rPr>
        <w:t xml:space="preserve">3. </w:t>
      </w:r>
      <w:r w:rsidR="000E3F1B">
        <w:rPr>
          <w:rFonts w:hint="cs"/>
          <w:cs/>
          <w:lang w:bidi="th-TH"/>
        </w:rPr>
        <w:t>จำนวนวันหยุดที่มากเกินไป ทำให้ผู้ฝึกงานมีเวลาในการเรียนรู้งานน้อยไป</w:t>
      </w:r>
    </w:p>
    <w:p w:rsidR="008333D7" w:rsidRPr="00F732B5" w:rsidRDefault="008333D7" w:rsidP="00F732B5">
      <w:pPr>
        <w:ind w:right="48" w:firstLine="0"/>
        <w:jc w:val="thaiDistribute"/>
        <w:rPr>
          <w:cs/>
          <w:lang w:bidi="th-TH"/>
        </w:rPr>
      </w:pPr>
      <w:r>
        <w:rPr>
          <w:cs/>
          <w:lang w:bidi="th-TH"/>
        </w:rPr>
        <w:tab/>
      </w:r>
      <w:r>
        <w:rPr>
          <w:lang w:bidi="th-TH"/>
        </w:rPr>
        <w:t xml:space="preserve">4. </w:t>
      </w:r>
      <w:r>
        <w:rPr>
          <w:rFonts w:hint="cs"/>
          <w:cs/>
          <w:lang w:bidi="th-TH"/>
        </w:rPr>
        <w:t>ความกดดันในการทำงานในระยะแรกๆของการฝึกงาน โดยสาเหตุเกิดจากการที่ผู้ฝึกงานยังไม่สนิท</w:t>
      </w:r>
      <w:r>
        <w:rPr>
          <w:cs/>
          <w:lang w:bidi="th-TH"/>
        </w:rPr>
        <w:tab/>
      </w:r>
      <w:r>
        <w:rPr>
          <w:cs/>
          <w:lang w:bidi="th-TH"/>
        </w:rPr>
        <w:tab/>
      </w:r>
      <w:r>
        <w:rPr>
          <w:rFonts w:hint="cs"/>
          <w:cs/>
          <w:lang w:bidi="th-TH"/>
        </w:rPr>
        <w:t xml:space="preserve"> กับพี่เลี้ยงและพนักงานคนอื่นๆในแผนก ทำให้ผู้ฝึกงานทำงานได้ไม่เต็มประสิทธิภาพ</w:t>
      </w: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883011" w:rsidRDefault="00883011" w:rsidP="00883011">
      <w:pPr>
        <w:pStyle w:val="ENG-H1"/>
        <w:rPr>
          <w:lang w:bidi="th-TH"/>
        </w:rPr>
      </w:pPr>
      <w:bookmarkStart w:id="57" w:name="_Toc352954148"/>
      <w:r>
        <w:rPr>
          <w:rFonts w:hint="cs"/>
          <w:cs/>
          <w:lang w:bidi="th-TH"/>
        </w:rPr>
        <w:lastRenderedPageBreak/>
        <w:t>ข้อเสนอแนะ</w:t>
      </w:r>
      <w:bookmarkEnd w:id="57"/>
    </w:p>
    <w:p w:rsidR="00883011" w:rsidRDefault="00883011" w:rsidP="00883011">
      <w:pPr>
        <w:pStyle w:val="ENG-H2"/>
      </w:pPr>
      <w:bookmarkStart w:id="58" w:name="_Toc352954149"/>
      <w:r>
        <w:rPr>
          <w:rFonts w:hint="cs"/>
          <w:cs/>
        </w:rPr>
        <w:t>ข้อเสนอแนะต่อคณะ</w:t>
      </w:r>
      <w:bookmarkEnd w:id="58"/>
    </w:p>
    <w:p w:rsidR="00883011" w:rsidRPr="00883011" w:rsidRDefault="007D4D7E" w:rsidP="00883011">
      <w:pPr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t>ทางอาจารย์ตอบปัญหาที่ผู้ฝึกงานสงสัยได้เป็นอย่างดีและอาจารย์มีการไปเยี่ยมผู้ฝึกงานซึ่งถือว่า ทางคณะให้ความสนใจต่อนิสิตฝึกงานเป็นอย่างดี</w:t>
      </w:r>
    </w:p>
    <w:p w:rsidR="00883011" w:rsidRPr="00883011" w:rsidRDefault="00883011" w:rsidP="00883011">
      <w:pPr>
        <w:pStyle w:val="ENG-H2"/>
      </w:pPr>
      <w:bookmarkStart w:id="59" w:name="_Toc352954150"/>
      <w:r>
        <w:rPr>
          <w:rFonts w:hint="cs"/>
          <w:cs/>
        </w:rPr>
        <w:t>ข้อเสนอแนะต่อสถานที่ฝึกงาน</w:t>
      </w:r>
      <w:bookmarkEnd w:id="59"/>
    </w:p>
    <w:p w:rsidR="00D335C9" w:rsidRPr="0083611D" w:rsidRDefault="00924294" w:rsidP="000B2AB0">
      <w:pPr>
        <w:ind w:right="48"/>
        <w:jc w:val="thaiDistribute"/>
        <w:rPr>
          <w:lang w:bidi="th-TH"/>
        </w:rPr>
      </w:pPr>
      <w:r>
        <w:rPr>
          <w:rFonts w:hint="cs"/>
          <w:cs/>
          <w:lang w:bidi="th-TH"/>
        </w:rPr>
        <w:t>ทางที่ฝึกงานควรจะตรวจสอบให้ดีว่า นิสิตที่ฝึกงานอยู่ภาควิชาอะไร เพื่อที่จะสามารถจัดนิสิตฝึกงานไปยังสายงานที่นิสิตได้เรียนมา ซึ่งตัวผมถูกส่งไปยังแผนกที่ไม่ได้ใช้ความรู้ที่เกี่ยวกับเครื่องกลแม้แต่น้อย แต่ทางแผนกก็ได้ดูแลผมเป็นอย่างดี อีกทั้งยังมีการพาไปเลี้ยงส่งที่จังหวัดด้วย ถือว่าทางแผนกที่ผมฝึกงานเป็นแผนกที่อบอุ่นมากๆ ผมจึงอยากแนะนำให้นิสิตรุ่นต่อๆไปที่อยู่ภาคไฟฟ้าได้ไปฝึกงานที่</w:t>
      </w:r>
      <w:r w:rsidRPr="001B0347">
        <w:rPr>
          <w:rFonts w:eastAsia="Calibri"/>
          <w:kern w:val="2"/>
          <w:cs/>
          <w:lang w:eastAsia="en-US" w:bidi="th-TH"/>
        </w:rPr>
        <w:t>แผนก</w:t>
      </w:r>
      <w:r w:rsidRPr="001B0347">
        <w:rPr>
          <w:rFonts w:eastAsia="Calibri"/>
          <w:color w:val="333333"/>
          <w:kern w:val="2"/>
          <w:cs/>
          <w:lang w:val="en" w:eastAsia="en-US" w:bidi="th-TH"/>
        </w:rPr>
        <w:t xml:space="preserve">ซ่อมและทดสอบมิเตอร์ </w:t>
      </w:r>
      <w:r w:rsidRPr="001B0347">
        <w:rPr>
          <w:rFonts w:eastAsia="Calibri"/>
          <w:color w:val="333333"/>
          <w:kern w:val="2"/>
          <w:lang w:val="en" w:eastAsia="en-US"/>
        </w:rPr>
        <w:t xml:space="preserve">1 </w:t>
      </w:r>
      <w:r w:rsidRPr="001B0347">
        <w:rPr>
          <w:rFonts w:eastAsia="Calibri"/>
          <w:color w:val="333333"/>
          <w:kern w:val="2"/>
          <w:cs/>
          <w:lang w:val="en" w:eastAsia="en-US" w:bidi="th-TH"/>
        </w:rPr>
        <w:t>เฟส</w:t>
      </w:r>
      <w:r>
        <w:rPr>
          <w:rFonts w:hint="cs"/>
          <w:cs/>
          <w:lang w:bidi="th-TH"/>
        </w:rPr>
        <w:t xml:space="preserve"> </w:t>
      </w: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7325E6" w:rsidRPr="0083611D" w:rsidRDefault="007325E6" w:rsidP="00650CBA">
      <w:pPr>
        <w:pStyle w:val="Normal-Header"/>
        <w:jc w:val="thaiDistribute"/>
      </w:pPr>
    </w:p>
    <w:p w:rsidR="00EB2E9C" w:rsidRDefault="00EB2E9C" w:rsidP="00650CBA">
      <w:pPr>
        <w:pStyle w:val="Normal-Header"/>
        <w:jc w:val="thaiDistribute"/>
      </w:pPr>
    </w:p>
    <w:p w:rsidR="00883011" w:rsidRDefault="00883011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Pr="0083611D" w:rsidRDefault="00477F3E" w:rsidP="00650CBA">
      <w:pPr>
        <w:pStyle w:val="Normal-Header"/>
        <w:jc w:val="thaiDistribute"/>
      </w:pPr>
    </w:p>
    <w:p w:rsidR="00EB2E9C" w:rsidRPr="0083611D" w:rsidRDefault="00EB2E9C" w:rsidP="00650CBA">
      <w:pPr>
        <w:pStyle w:val="Normal-Header"/>
        <w:jc w:val="thaiDistribute"/>
      </w:pPr>
    </w:p>
    <w:p w:rsidR="00591396" w:rsidRDefault="007325E6" w:rsidP="00591396">
      <w:pPr>
        <w:pStyle w:val="ENG-H1"/>
        <w:rPr>
          <w:lang w:bidi="th-TH"/>
        </w:rPr>
      </w:pPr>
      <w:bookmarkStart w:id="60" w:name="_Toc273106126"/>
      <w:bookmarkStart w:id="61" w:name="_Toc273107749"/>
      <w:bookmarkStart w:id="62" w:name="_Toc352954151"/>
      <w:r w:rsidRPr="0083611D">
        <w:rPr>
          <w:cs/>
          <w:lang w:bidi="th-TH"/>
        </w:rPr>
        <w:t>บรรณานุกรม</w:t>
      </w:r>
      <w:bookmarkEnd w:id="60"/>
      <w:bookmarkEnd w:id="61"/>
      <w:bookmarkEnd w:id="62"/>
    </w:p>
    <w:p w:rsidR="00591396" w:rsidRPr="00591396" w:rsidRDefault="00591396" w:rsidP="00591396">
      <w:pPr>
        <w:rPr>
          <w:lang w:bidi="th-TH"/>
        </w:rPr>
      </w:pPr>
    </w:p>
    <w:p w:rsidR="00591396" w:rsidRDefault="00591396" w:rsidP="00591396">
      <w:pPr>
        <w:ind w:firstLine="0"/>
        <w:rPr>
          <w:lang w:bidi="th-TH"/>
        </w:rPr>
      </w:pPr>
      <w:r w:rsidRPr="000C079B">
        <w:rPr>
          <w:rFonts w:hint="cs"/>
          <w:cs/>
          <w:lang w:bidi="th-TH"/>
        </w:rPr>
        <w:t>นาย</w:t>
      </w:r>
      <w:r>
        <w:rPr>
          <w:rFonts w:hint="cs"/>
          <w:cs/>
          <w:lang w:bidi="th-TH"/>
        </w:rPr>
        <w:t xml:space="preserve"> ธนพล</w:t>
      </w:r>
      <w:r w:rsidRPr="000C079B">
        <w:rPr>
          <w:rFonts w:hint="cs"/>
          <w:cs/>
          <w:lang w:bidi="th-TH"/>
        </w:rPr>
        <w:t xml:space="preserve"> จันทร์วัน</w:t>
      </w:r>
      <w:r>
        <w:rPr>
          <w:lang w:bidi="th-TH"/>
        </w:rPr>
        <w:t xml:space="preserve">. </w:t>
      </w:r>
      <w:r>
        <w:rPr>
          <w:rFonts w:hint="cs"/>
          <w:cs/>
          <w:lang w:bidi="th-TH"/>
        </w:rPr>
        <w:t xml:space="preserve">พนักงานชำนาญงาน ระดับ </w:t>
      </w:r>
      <w:r>
        <w:rPr>
          <w:lang w:bidi="th-TH"/>
        </w:rPr>
        <w:t xml:space="preserve">3. </w:t>
      </w:r>
      <w:r w:rsidRPr="0083611D">
        <w:rPr>
          <w:cs/>
          <w:lang w:bidi="th-TH"/>
        </w:rPr>
        <w:t>สัมภาษณ์</w:t>
      </w:r>
      <w:r>
        <w:rPr>
          <w:lang w:bidi="th-TH"/>
        </w:rPr>
        <w:t xml:space="preserve"> 23 </w:t>
      </w:r>
      <w:r>
        <w:rPr>
          <w:rFonts w:hint="cs"/>
          <w:cs/>
          <w:lang w:bidi="th-TH"/>
        </w:rPr>
        <w:t xml:space="preserve">มิถุนายน </w:t>
      </w:r>
      <w:r>
        <w:rPr>
          <w:lang w:bidi="th-TH"/>
        </w:rPr>
        <w:t>2556</w:t>
      </w:r>
    </w:p>
    <w:p w:rsidR="00591396" w:rsidRPr="00591396" w:rsidRDefault="00591396" w:rsidP="00591396">
      <w:pPr>
        <w:ind w:firstLine="0"/>
        <w:rPr>
          <w:cs/>
          <w:lang w:bidi="th-TH"/>
        </w:rPr>
      </w:pPr>
    </w:p>
    <w:p w:rsidR="00591396" w:rsidRPr="00591396" w:rsidRDefault="00591396" w:rsidP="00591396">
      <w:pPr>
        <w:ind w:firstLine="0"/>
        <w:rPr>
          <w:lang w:bidi="th-TH"/>
        </w:rPr>
      </w:pPr>
      <w:r w:rsidRPr="000C079B">
        <w:rPr>
          <w:cs/>
          <w:lang w:bidi="th-TH"/>
        </w:rPr>
        <w:t>นาย</w:t>
      </w:r>
      <w:r>
        <w:rPr>
          <w:rFonts w:hint="cs"/>
          <w:cs/>
          <w:lang w:bidi="th-TH"/>
        </w:rPr>
        <w:t xml:space="preserve"> </w:t>
      </w:r>
      <w:r>
        <w:rPr>
          <w:cs/>
          <w:lang w:bidi="th-TH"/>
        </w:rPr>
        <w:t>สุวสันต์</w:t>
      </w:r>
      <w:r w:rsidRPr="000C079B">
        <w:rPr>
          <w:cs/>
          <w:lang w:bidi="th-TH"/>
        </w:rPr>
        <w:t xml:space="preserve"> ตาขันทะ</w:t>
      </w:r>
      <w:r>
        <w:rPr>
          <w:rFonts w:hint="cs"/>
          <w:cs/>
          <w:lang w:bidi="th-TH"/>
        </w:rPr>
        <w:t xml:space="preserve"> พนักงานชำนาญงาน ระดับ </w:t>
      </w:r>
      <w:r>
        <w:rPr>
          <w:lang w:bidi="th-TH"/>
        </w:rPr>
        <w:t xml:space="preserve">3. </w:t>
      </w:r>
      <w:r>
        <w:rPr>
          <w:rFonts w:hint="cs"/>
          <w:cs/>
          <w:lang w:bidi="th-TH"/>
        </w:rPr>
        <w:t xml:space="preserve">สัมภาษณ์ </w:t>
      </w:r>
      <w:r>
        <w:rPr>
          <w:lang w:bidi="th-TH"/>
        </w:rPr>
        <w:t xml:space="preserve"> 8 </w:t>
      </w:r>
      <w:r>
        <w:rPr>
          <w:rFonts w:hint="cs"/>
          <w:cs/>
          <w:lang w:bidi="th-TH"/>
        </w:rPr>
        <w:t xml:space="preserve">กรกฎาคม </w:t>
      </w:r>
      <w:r>
        <w:rPr>
          <w:lang w:bidi="th-TH"/>
        </w:rPr>
        <w:t>2556</w:t>
      </w:r>
    </w:p>
    <w:p w:rsidR="00591396" w:rsidRPr="00591396" w:rsidRDefault="00591396" w:rsidP="00591396">
      <w:pPr>
        <w:ind w:firstLine="0"/>
        <w:rPr>
          <w:lang w:bidi="th-TH"/>
        </w:rPr>
      </w:pPr>
    </w:p>
    <w:p w:rsidR="00591396" w:rsidRDefault="00591396" w:rsidP="00773728">
      <w:pPr>
        <w:jc w:val="thaiDistribute"/>
        <w:rPr>
          <w:sz w:val="24"/>
          <w:lang w:bidi="th-TH"/>
        </w:rPr>
      </w:pPr>
    </w:p>
    <w:p w:rsidR="00591396" w:rsidRDefault="00591396" w:rsidP="00773728">
      <w:pPr>
        <w:jc w:val="thaiDistribute"/>
        <w:rPr>
          <w:sz w:val="24"/>
          <w:lang w:bidi="th-TH"/>
        </w:rPr>
      </w:pPr>
    </w:p>
    <w:p w:rsidR="00591396" w:rsidRDefault="00591396" w:rsidP="00773728">
      <w:pPr>
        <w:jc w:val="thaiDistribute"/>
        <w:rPr>
          <w:sz w:val="24"/>
          <w:lang w:bidi="th-TH"/>
        </w:rPr>
      </w:pPr>
    </w:p>
    <w:p w:rsidR="00591396" w:rsidRDefault="00591396" w:rsidP="00773728">
      <w:pPr>
        <w:jc w:val="thaiDistribute"/>
        <w:rPr>
          <w:sz w:val="24"/>
          <w:lang w:bidi="th-TH"/>
        </w:rPr>
      </w:pPr>
    </w:p>
    <w:p w:rsidR="00591396" w:rsidRDefault="00591396" w:rsidP="00773728">
      <w:pPr>
        <w:jc w:val="thaiDistribute"/>
        <w:rPr>
          <w:sz w:val="24"/>
          <w:lang w:bidi="th-TH"/>
        </w:rPr>
      </w:pPr>
    </w:p>
    <w:p w:rsidR="00591396" w:rsidRDefault="00591396" w:rsidP="00773728">
      <w:pPr>
        <w:jc w:val="thaiDistribute"/>
        <w:rPr>
          <w:sz w:val="24"/>
          <w:lang w:bidi="th-TH"/>
        </w:rPr>
      </w:pPr>
    </w:p>
    <w:p w:rsidR="00DF050E" w:rsidRPr="00FA4B27" w:rsidRDefault="00DF050E" w:rsidP="00FA4B27">
      <w:pPr>
        <w:tabs>
          <w:tab w:val="clear" w:pos="567"/>
        </w:tabs>
        <w:ind w:firstLine="0"/>
        <w:jc w:val="left"/>
        <w:rPr>
          <w:b/>
          <w:bCs/>
          <w:sz w:val="40"/>
          <w:szCs w:val="40"/>
          <w:cs/>
          <w:lang w:bidi="th-TH"/>
        </w:rPr>
      </w:pPr>
    </w:p>
    <w:sectPr w:rsidR="00DF050E" w:rsidRPr="00FA4B27" w:rsidSect="00E0219F">
      <w:footerReference w:type="default" r:id="rId32"/>
      <w:pgSz w:w="12240" w:h="15840"/>
      <w:pgMar w:top="1440" w:right="1418" w:bottom="1440" w:left="1418" w:header="720" w:footer="720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33E" w:rsidRDefault="0039133E" w:rsidP="006104FD">
      <w:r>
        <w:separator/>
      </w:r>
    </w:p>
  </w:endnote>
  <w:endnote w:type="continuationSeparator" w:id="0">
    <w:p w:rsidR="0039133E" w:rsidRDefault="0039133E" w:rsidP="0061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K2D July8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EE1" w:rsidRPr="00EB2E9C" w:rsidRDefault="009F2EE1">
    <w:pPr>
      <w:pStyle w:val="Footer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A014B0">
      <w:rPr>
        <w:rFonts w:ascii="TH SarabunPSK" w:hAnsi="TH SarabunPSK" w:cs="TH SarabunPSK"/>
        <w:noProof/>
      </w:rPr>
      <w:t>viii</w:t>
    </w:r>
    <w:r w:rsidRPr="00EB2E9C">
      <w:rPr>
        <w:rFonts w:ascii="TH SarabunPSK" w:hAnsi="TH SarabunPSK" w:cs="TH SarabunPSK"/>
      </w:rPr>
      <w:fldChar w:fldCharType="end"/>
    </w:r>
  </w:p>
  <w:p w:rsidR="009F2EE1" w:rsidRDefault="009F2E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EE1" w:rsidRDefault="009F2EE1">
    <w:pPr>
      <w:pStyle w:val="Footer"/>
      <w:jc w:val="right"/>
    </w:pPr>
    <w:r>
      <w:rPr>
        <w:rFonts w:hint="cs"/>
        <w:cs/>
      </w:rPr>
      <w:t xml:space="preserve"> </w:t>
    </w:r>
  </w:p>
  <w:p w:rsidR="009F2EE1" w:rsidRDefault="009F2EE1" w:rsidP="003D231D">
    <w:pPr>
      <w:pStyle w:val="Footer"/>
      <w:tabs>
        <w:tab w:val="left" w:pos="4962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EE1" w:rsidRPr="00EB2E9C" w:rsidRDefault="009F2EE1">
    <w:pPr>
      <w:pStyle w:val="Footer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A014B0">
      <w:rPr>
        <w:rFonts w:ascii="TH SarabunPSK" w:hAnsi="TH SarabunPSK" w:cs="TH SarabunPSK"/>
        <w:noProof/>
      </w:rPr>
      <w:t>21</w:t>
    </w:r>
    <w:r w:rsidRPr="00EB2E9C">
      <w:rPr>
        <w:rFonts w:ascii="TH SarabunPSK" w:hAnsi="TH SarabunPSK" w:cs="TH SarabunPSK"/>
      </w:rPr>
      <w:fldChar w:fldCharType="end"/>
    </w:r>
  </w:p>
  <w:p w:rsidR="009F2EE1" w:rsidRDefault="009F2E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33E" w:rsidRDefault="0039133E" w:rsidP="006104FD">
      <w:r>
        <w:separator/>
      </w:r>
    </w:p>
  </w:footnote>
  <w:footnote w:type="continuationSeparator" w:id="0">
    <w:p w:rsidR="0039133E" w:rsidRDefault="0039133E" w:rsidP="00610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7798A"/>
    <w:multiLevelType w:val="hybridMultilevel"/>
    <w:tmpl w:val="FEC8C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7C2599E"/>
    <w:multiLevelType w:val="multilevel"/>
    <w:tmpl w:val="1B68AF7A"/>
    <w:lvl w:ilvl="0">
      <w:start w:val="1"/>
      <w:numFmt w:val="decimal"/>
      <w:pStyle w:val="ENG-Paragraph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bullet"/>
      <w:lvlText w:val=""/>
      <w:lvlJc w:val="left"/>
      <w:pPr>
        <w:tabs>
          <w:tab w:val="num" w:pos="1247"/>
        </w:tabs>
        <w:ind w:left="1247" w:firstLine="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57" w:hanging="18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13">
    <w:nsid w:val="09275969"/>
    <w:multiLevelType w:val="hybridMultilevel"/>
    <w:tmpl w:val="80166EBE"/>
    <w:lvl w:ilvl="0" w:tplc="FA88DE78">
      <w:start w:val="1"/>
      <w:numFmt w:val="decimal"/>
      <w:pStyle w:val="ListParagraph"/>
      <w:lvlText w:val="%1)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34" w:hanging="360"/>
      </w:pPr>
    </w:lvl>
    <w:lvl w:ilvl="2" w:tplc="0409001B" w:tentative="1">
      <w:start w:val="1"/>
      <w:numFmt w:val="lowerRoman"/>
      <w:lvlText w:val="%3."/>
      <w:lvlJc w:val="right"/>
      <w:pPr>
        <w:ind w:left="2954" w:hanging="180"/>
      </w:pPr>
    </w:lvl>
    <w:lvl w:ilvl="3" w:tplc="0409000F" w:tentative="1">
      <w:start w:val="1"/>
      <w:numFmt w:val="decimal"/>
      <w:lvlText w:val="%4."/>
      <w:lvlJc w:val="left"/>
      <w:pPr>
        <w:ind w:left="3674" w:hanging="360"/>
      </w:pPr>
    </w:lvl>
    <w:lvl w:ilvl="4" w:tplc="04090019" w:tentative="1">
      <w:start w:val="1"/>
      <w:numFmt w:val="lowerLetter"/>
      <w:lvlText w:val="%5."/>
      <w:lvlJc w:val="left"/>
      <w:pPr>
        <w:ind w:left="4394" w:hanging="360"/>
      </w:pPr>
    </w:lvl>
    <w:lvl w:ilvl="5" w:tplc="0409001B" w:tentative="1">
      <w:start w:val="1"/>
      <w:numFmt w:val="lowerRoman"/>
      <w:lvlText w:val="%6."/>
      <w:lvlJc w:val="right"/>
      <w:pPr>
        <w:ind w:left="5114" w:hanging="180"/>
      </w:pPr>
    </w:lvl>
    <w:lvl w:ilvl="6" w:tplc="0409000F" w:tentative="1">
      <w:start w:val="1"/>
      <w:numFmt w:val="decimal"/>
      <w:lvlText w:val="%7."/>
      <w:lvlJc w:val="left"/>
      <w:pPr>
        <w:ind w:left="5834" w:hanging="360"/>
      </w:pPr>
    </w:lvl>
    <w:lvl w:ilvl="7" w:tplc="04090019" w:tentative="1">
      <w:start w:val="1"/>
      <w:numFmt w:val="lowerLetter"/>
      <w:lvlText w:val="%8."/>
      <w:lvlJc w:val="left"/>
      <w:pPr>
        <w:ind w:left="6554" w:hanging="360"/>
      </w:pPr>
    </w:lvl>
    <w:lvl w:ilvl="8" w:tplc="04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4">
    <w:nsid w:val="184F47DE"/>
    <w:multiLevelType w:val="multilevel"/>
    <w:tmpl w:val="0409001D"/>
    <w:styleLink w:val="ENGListStyle"/>
    <w:lvl w:ilvl="0">
      <w:start w:val="1"/>
      <w:numFmt w:val="decimal"/>
      <w:lvlText w:val="%1)"/>
      <w:lvlJc w:val="left"/>
      <w:pPr>
        <w:ind w:left="360" w:hanging="360"/>
      </w:pPr>
      <w:rPr>
        <w:rFonts w:cs="Cordia New"/>
        <w:szCs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D8771E1"/>
    <w:multiLevelType w:val="hybridMultilevel"/>
    <w:tmpl w:val="6188F244"/>
    <w:lvl w:ilvl="0" w:tplc="A672EF70">
      <w:start w:val="1"/>
      <w:numFmt w:val="decimal"/>
      <w:pStyle w:val="TableofTable"/>
      <w:lvlText w:val="ตารางที่ %1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w w:val="1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51382D"/>
    <w:multiLevelType w:val="multilevel"/>
    <w:tmpl w:val="A3184732"/>
    <w:lvl w:ilvl="0">
      <w:start w:val="1"/>
      <w:numFmt w:val="decimal"/>
      <w:pStyle w:val="ENG-H1"/>
      <w:lvlText w:val="%1"/>
      <w:lvlJc w:val="left"/>
      <w:pPr>
        <w:ind w:left="397" w:hanging="397"/>
      </w:pPr>
      <w:rPr>
        <w:rFonts w:ascii="TH SarabunPSK" w:hAnsi="TH SarabunPSK" w:cs="TH SarabunPSK" w:hint="default"/>
        <w:b/>
        <w:bCs/>
        <w:i w:val="0"/>
        <w:iCs w:val="0"/>
        <w:caps w:val="0"/>
        <w:strike w:val="0"/>
        <w:dstrike w:val="0"/>
        <w:vanish w:val="0"/>
        <w:color w:val="auto"/>
        <w:sz w:val="40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NG-H2"/>
      <w:lvlText w:val="%1.%2.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:lang w:bidi="th-TH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ENG-H3"/>
      <w:lvlText w:val="%1.%2.%3."/>
      <w:lvlJc w:val="left"/>
      <w:pPr>
        <w:tabs>
          <w:tab w:val="num" w:pos="964"/>
        </w:tabs>
        <w:ind w:left="964" w:hanging="964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ENG-H4"/>
      <w:lvlText w:val="%1.%2.%3.%4."/>
      <w:lvlJc w:val="left"/>
      <w:pPr>
        <w:tabs>
          <w:tab w:val="num" w:pos="1247"/>
        </w:tabs>
        <w:ind w:left="1247" w:hanging="1247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."/>
      <w:lvlJc w:val="left"/>
      <w:pPr>
        <w:tabs>
          <w:tab w:val="num" w:pos="1531"/>
        </w:tabs>
        <w:ind w:left="1531" w:hanging="153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814"/>
        </w:tabs>
        <w:ind w:left="1814" w:hanging="181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01"/>
        </w:tabs>
        <w:ind w:left="280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200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2007" w:hanging="567"/>
      </w:pPr>
      <w:rPr>
        <w:rFonts w:hint="default"/>
      </w:rPr>
    </w:lvl>
  </w:abstractNum>
  <w:abstractNum w:abstractNumId="17">
    <w:nsid w:val="45E11B8B"/>
    <w:multiLevelType w:val="multilevel"/>
    <w:tmpl w:val="BFA4A020"/>
    <w:lvl w:ilvl="0">
      <w:start w:val="1"/>
      <w:numFmt w:val="decimal"/>
      <w:pStyle w:val="HeaderENG"/>
      <w:lvlText w:val="%1"/>
      <w:lvlJc w:val="center"/>
      <w:pPr>
        <w:ind w:left="360" w:hanging="36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510" w:hanging="510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191"/>
        </w:tabs>
        <w:ind w:left="1191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8">
    <w:nsid w:val="47CB0586"/>
    <w:multiLevelType w:val="hybridMultilevel"/>
    <w:tmpl w:val="B396124A"/>
    <w:lvl w:ilvl="0" w:tplc="F98283B0">
      <w:start w:val="1"/>
      <w:numFmt w:val="decimal"/>
      <w:pStyle w:val="ListofTable"/>
      <w:lvlText w:val="ตาราง %1"/>
      <w:lvlJc w:val="right"/>
      <w:pPr>
        <w:ind w:left="108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w w:val="1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7C03156" w:tentative="1">
      <w:start w:val="1"/>
      <w:numFmt w:val="lowerLetter"/>
      <w:lvlText w:val="%2."/>
      <w:lvlJc w:val="left"/>
      <w:pPr>
        <w:ind w:left="1800" w:hanging="360"/>
      </w:pPr>
    </w:lvl>
    <w:lvl w:ilvl="2" w:tplc="16540000" w:tentative="1">
      <w:start w:val="1"/>
      <w:numFmt w:val="lowerRoman"/>
      <w:lvlText w:val="%3."/>
      <w:lvlJc w:val="right"/>
      <w:pPr>
        <w:ind w:left="2520" w:hanging="180"/>
      </w:pPr>
    </w:lvl>
    <w:lvl w:ilvl="3" w:tplc="6408F4E6" w:tentative="1">
      <w:start w:val="1"/>
      <w:numFmt w:val="decimal"/>
      <w:lvlText w:val="%4."/>
      <w:lvlJc w:val="left"/>
      <w:pPr>
        <w:ind w:left="3240" w:hanging="360"/>
      </w:pPr>
    </w:lvl>
    <w:lvl w:ilvl="4" w:tplc="AFF02BB6" w:tentative="1">
      <w:start w:val="1"/>
      <w:numFmt w:val="lowerLetter"/>
      <w:lvlText w:val="%5."/>
      <w:lvlJc w:val="left"/>
      <w:pPr>
        <w:ind w:left="3960" w:hanging="360"/>
      </w:pPr>
    </w:lvl>
    <w:lvl w:ilvl="5" w:tplc="4BF2D26A" w:tentative="1">
      <w:start w:val="1"/>
      <w:numFmt w:val="lowerRoman"/>
      <w:lvlText w:val="%6."/>
      <w:lvlJc w:val="right"/>
      <w:pPr>
        <w:ind w:left="4680" w:hanging="180"/>
      </w:pPr>
    </w:lvl>
    <w:lvl w:ilvl="6" w:tplc="A6661072" w:tentative="1">
      <w:start w:val="1"/>
      <w:numFmt w:val="decimal"/>
      <w:lvlText w:val="%7."/>
      <w:lvlJc w:val="left"/>
      <w:pPr>
        <w:ind w:left="5400" w:hanging="360"/>
      </w:pPr>
    </w:lvl>
    <w:lvl w:ilvl="7" w:tplc="2FAC5588" w:tentative="1">
      <w:start w:val="1"/>
      <w:numFmt w:val="lowerLetter"/>
      <w:lvlText w:val="%8."/>
      <w:lvlJc w:val="left"/>
      <w:pPr>
        <w:ind w:left="6120" w:hanging="360"/>
      </w:pPr>
    </w:lvl>
    <w:lvl w:ilvl="8" w:tplc="93161D2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AF756D"/>
    <w:multiLevelType w:val="multilevel"/>
    <w:tmpl w:val="9DAC5026"/>
    <w:styleLink w:val="Style1"/>
    <w:lvl w:ilvl="0">
      <w:start w:val="1"/>
      <w:numFmt w:val="decimal"/>
      <w:lvlText w:val="%1)"/>
      <w:lvlJc w:val="left"/>
      <w:pPr>
        <w:ind w:left="757" w:hanging="360"/>
      </w:pPr>
      <w:rPr>
        <w:rFonts w:ascii="Cordia New" w:hAnsi="Cordia New" w:cs="Cordia New"/>
        <w:dstrike w:val="0"/>
        <w:kern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20">
    <w:nsid w:val="59DC248B"/>
    <w:multiLevelType w:val="hybridMultilevel"/>
    <w:tmpl w:val="0764CB2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C6B3998"/>
    <w:multiLevelType w:val="hybridMultilevel"/>
    <w:tmpl w:val="4FDC0166"/>
    <w:lvl w:ilvl="0" w:tplc="F6E40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th-TH"/>
      </w:rPr>
    </w:lvl>
    <w:lvl w:ilvl="1" w:tplc="820EE51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ACC189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F3691F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EE5A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46A7F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2BA3CD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BF8E0D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796D66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7AA32534"/>
    <w:multiLevelType w:val="hybridMultilevel"/>
    <w:tmpl w:val="7B30776A"/>
    <w:lvl w:ilvl="0" w:tplc="07C8FA9A">
      <w:start w:val="1"/>
      <w:numFmt w:val="decimal"/>
      <w:pStyle w:val="ListofFigure"/>
      <w:lvlText w:val="รูปที่ %1"/>
      <w:lvlJc w:val="center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D8688A4">
      <w:start w:val="1"/>
      <w:numFmt w:val="thaiLetters"/>
      <w:lvlText w:val="%2)"/>
      <w:lvlJc w:val="left"/>
      <w:pPr>
        <w:ind w:left="1080" w:hanging="360"/>
      </w:pPr>
      <w:rPr>
        <w:rFonts w:cs="Cordia New" w:hint="default"/>
        <w:sz w:val="32"/>
      </w:rPr>
    </w:lvl>
    <w:lvl w:ilvl="2" w:tplc="7510443E" w:tentative="1">
      <w:start w:val="1"/>
      <w:numFmt w:val="lowerRoman"/>
      <w:lvlText w:val="%3."/>
      <w:lvlJc w:val="right"/>
      <w:pPr>
        <w:ind w:left="1800" w:hanging="180"/>
      </w:pPr>
    </w:lvl>
    <w:lvl w:ilvl="3" w:tplc="8C58A05C" w:tentative="1">
      <w:start w:val="1"/>
      <w:numFmt w:val="decimal"/>
      <w:lvlText w:val="%4."/>
      <w:lvlJc w:val="left"/>
      <w:pPr>
        <w:ind w:left="2520" w:hanging="360"/>
      </w:pPr>
    </w:lvl>
    <w:lvl w:ilvl="4" w:tplc="63E6F438" w:tentative="1">
      <w:start w:val="1"/>
      <w:numFmt w:val="lowerLetter"/>
      <w:lvlText w:val="%5."/>
      <w:lvlJc w:val="left"/>
      <w:pPr>
        <w:ind w:left="3240" w:hanging="360"/>
      </w:pPr>
    </w:lvl>
    <w:lvl w:ilvl="5" w:tplc="B45A70DE" w:tentative="1">
      <w:start w:val="1"/>
      <w:numFmt w:val="lowerRoman"/>
      <w:lvlText w:val="%6."/>
      <w:lvlJc w:val="right"/>
      <w:pPr>
        <w:ind w:left="3960" w:hanging="180"/>
      </w:pPr>
    </w:lvl>
    <w:lvl w:ilvl="6" w:tplc="89E6BD40" w:tentative="1">
      <w:start w:val="1"/>
      <w:numFmt w:val="decimal"/>
      <w:lvlText w:val="%7."/>
      <w:lvlJc w:val="left"/>
      <w:pPr>
        <w:ind w:left="4680" w:hanging="360"/>
      </w:pPr>
    </w:lvl>
    <w:lvl w:ilvl="7" w:tplc="CF8E0176" w:tentative="1">
      <w:start w:val="1"/>
      <w:numFmt w:val="lowerLetter"/>
      <w:lvlText w:val="%8."/>
      <w:lvlJc w:val="left"/>
      <w:pPr>
        <w:ind w:left="5400" w:hanging="360"/>
      </w:pPr>
    </w:lvl>
    <w:lvl w:ilvl="8" w:tplc="55A066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B1176A"/>
    <w:multiLevelType w:val="hybridMultilevel"/>
    <w:tmpl w:val="DCECF858"/>
    <w:lvl w:ilvl="0" w:tplc="0409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5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5"/>
  </w:num>
  <w:num w:numId="2">
    <w:abstractNumId w:val="2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8"/>
  </w:num>
  <w:num w:numId="16">
    <w:abstractNumId w:val="23"/>
  </w:num>
  <w:num w:numId="17">
    <w:abstractNumId w:val="21"/>
  </w:num>
  <w:num w:numId="18">
    <w:abstractNumId w:val="10"/>
  </w:num>
  <w:num w:numId="19">
    <w:abstractNumId w:val="17"/>
  </w:num>
  <w:num w:numId="20">
    <w:abstractNumId w:val="13"/>
  </w:num>
  <w:num w:numId="21">
    <w:abstractNumId w:val="14"/>
  </w:num>
  <w:num w:numId="22">
    <w:abstractNumId w:val="12"/>
    <w:lvlOverride w:ilvl="0">
      <w:startOverride w:val="1"/>
    </w:lvlOverride>
  </w:num>
  <w:num w:numId="23">
    <w:abstractNumId w:val="16"/>
  </w:num>
  <w:num w:numId="24">
    <w:abstractNumId w:val="19"/>
  </w:num>
  <w:num w:numId="25">
    <w:abstractNumId w:val="12"/>
    <w:lvlOverride w:ilvl="0">
      <w:startOverride w:val="1"/>
    </w:lvlOverride>
  </w:num>
  <w:num w:numId="26">
    <w:abstractNumId w:val="12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20"/>
    <w:rsid w:val="00002584"/>
    <w:rsid w:val="00020F85"/>
    <w:rsid w:val="00025FCA"/>
    <w:rsid w:val="00032B33"/>
    <w:rsid w:val="000415B9"/>
    <w:rsid w:val="000427D1"/>
    <w:rsid w:val="00046947"/>
    <w:rsid w:val="00054744"/>
    <w:rsid w:val="00064921"/>
    <w:rsid w:val="00073AEA"/>
    <w:rsid w:val="0007566D"/>
    <w:rsid w:val="0007597F"/>
    <w:rsid w:val="000770F4"/>
    <w:rsid w:val="00077F1A"/>
    <w:rsid w:val="00083829"/>
    <w:rsid w:val="00083CE6"/>
    <w:rsid w:val="00084EF9"/>
    <w:rsid w:val="00087E8E"/>
    <w:rsid w:val="00090E95"/>
    <w:rsid w:val="00092387"/>
    <w:rsid w:val="00094492"/>
    <w:rsid w:val="000966A4"/>
    <w:rsid w:val="000A3392"/>
    <w:rsid w:val="000A4952"/>
    <w:rsid w:val="000A78DB"/>
    <w:rsid w:val="000A7F87"/>
    <w:rsid w:val="000B0241"/>
    <w:rsid w:val="000B053F"/>
    <w:rsid w:val="000B1969"/>
    <w:rsid w:val="000B2AB0"/>
    <w:rsid w:val="000B311F"/>
    <w:rsid w:val="000B5D62"/>
    <w:rsid w:val="000C04F5"/>
    <w:rsid w:val="000C079B"/>
    <w:rsid w:val="000C7C52"/>
    <w:rsid w:val="000D0AAD"/>
    <w:rsid w:val="000D3FAF"/>
    <w:rsid w:val="000D6396"/>
    <w:rsid w:val="000E18BB"/>
    <w:rsid w:val="000E205E"/>
    <w:rsid w:val="000E2C72"/>
    <w:rsid w:val="000E337A"/>
    <w:rsid w:val="000E37CC"/>
    <w:rsid w:val="000E397B"/>
    <w:rsid w:val="000E3F1B"/>
    <w:rsid w:val="000F0B0C"/>
    <w:rsid w:val="00107BAA"/>
    <w:rsid w:val="00107E5B"/>
    <w:rsid w:val="00110163"/>
    <w:rsid w:val="00110E55"/>
    <w:rsid w:val="00115845"/>
    <w:rsid w:val="00120450"/>
    <w:rsid w:val="00121406"/>
    <w:rsid w:val="00125F91"/>
    <w:rsid w:val="00126920"/>
    <w:rsid w:val="0012768F"/>
    <w:rsid w:val="00131BD2"/>
    <w:rsid w:val="0013451C"/>
    <w:rsid w:val="00137CFE"/>
    <w:rsid w:val="00150BD4"/>
    <w:rsid w:val="00152379"/>
    <w:rsid w:val="00157AC8"/>
    <w:rsid w:val="00170F13"/>
    <w:rsid w:val="00173E5C"/>
    <w:rsid w:val="00173FF0"/>
    <w:rsid w:val="001750FC"/>
    <w:rsid w:val="00175F5F"/>
    <w:rsid w:val="00176AA3"/>
    <w:rsid w:val="001843D2"/>
    <w:rsid w:val="001854BD"/>
    <w:rsid w:val="00185E34"/>
    <w:rsid w:val="001A1634"/>
    <w:rsid w:val="001A5798"/>
    <w:rsid w:val="001A60A6"/>
    <w:rsid w:val="001B0347"/>
    <w:rsid w:val="001B1ED5"/>
    <w:rsid w:val="001B66A0"/>
    <w:rsid w:val="001B68D0"/>
    <w:rsid w:val="001C07B9"/>
    <w:rsid w:val="001C545D"/>
    <w:rsid w:val="001E0006"/>
    <w:rsid w:val="001E3980"/>
    <w:rsid w:val="001F3F17"/>
    <w:rsid w:val="001F7B78"/>
    <w:rsid w:val="00202EC6"/>
    <w:rsid w:val="00205A36"/>
    <w:rsid w:val="00211078"/>
    <w:rsid w:val="002139F8"/>
    <w:rsid w:val="002173E3"/>
    <w:rsid w:val="002278B7"/>
    <w:rsid w:val="002321EF"/>
    <w:rsid w:val="00241180"/>
    <w:rsid w:val="002460A3"/>
    <w:rsid w:val="00246D2D"/>
    <w:rsid w:val="00247651"/>
    <w:rsid w:val="00250491"/>
    <w:rsid w:val="00254318"/>
    <w:rsid w:val="002552C0"/>
    <w:rsid w:val="002679BE"/>
    <w:rsid w:val="00271837"/>
    <w:rsid w:val="002766C5"/>
    <w:rsid w:val="00280E5A"/>
    <w:rsid w:val="00281162"/>
    <w:rsid w:val="002847AD"/>
    <w:rsid w:val="00285D78"/>
    <w:rsid w:val="0029062F"/>
    <w:rsid w:val="002A23FB"/>
    <w:rsid w:val="002B5E34"/>
    <w:rsid w:val="002C3487"/>
    <w:rsid w:val="002C67A8"/>
    <w:rsid w:val="002D39D4"/>
    <w:rsid w:val="002D3C71"/>
    <w:rsid w:val="002D4709"/>
    <w:rsid w:val="002D4ACC"/>
    <w:rsid w:val="002E0AA5"/>
    <w:rsid w:val="002E33DD"/>
    <w:rsid w:val="002E4F15"/>
    <w:rsid w:val="002E6BB8"/>
    <w:rsid w:val="002F0EB5"/>
    <w:rsid w:val="002F75AD"/>
    <w:rsid w:val="00310DCB"/>
    <w:rsid w:val="00310F02"/>
    <w:rsid w:val="0031112C"/>
    <w:rsid w:val="00311139"/>
    <w:rsid w:val="00312115"/>
    <w:rsid w:val="003167D3"/>
    <w:rsid w:val="0032335D"/>
    <w:rsid w:val="003304A7"/>
    <w:rsid w:val="00334D45"/>
    <w:rsid w:val="00340424"/>
    <w:rsid w:val="00342641"/>
    <w:rsid w:val="00343D30"/>
    <w:rsid w:val="003457ED"/>
    <w:rsid w:val="00346189"/>
    <w:rsid w:val="0036000B"/>
    <w:rsid w:val="0036293A"/>
    <w:rsid w:val="003810B4"/>
    <w:rsid w:val="00385A16"/>
    <w:rsid w:val="0038608B"/>
    <w:rsid w:val="0039133E"/>
    <w:rsid w:val="0039139D"/>
    <w:rsid w:val="003977A8"/>
    <w:rsid w:val="003B3415"/>
    <w:rsid w:val="003B4989"/>
    <w:rsid w:val="003B7401"/>
    <w:rsid w:val="003C163C"/>
    <w:rsid w:val="003D231D"/>
    <w:rsid w:val="003D257C"/>
    <w:rsid w:val="003D2B36"/>
    <w:rsid w:val="003D408F"/>
    <w:rsid w:val="003D5E5B"/>
    <w:rsid w:val="003D741A"/>
    <w:rsid w:val="003E26C5"/>
    <w:rsid w:val="003F79D8"/>
    <w:rsid w:val="00401BFF"/>
    <w:rsid w:val="00407DA0"/>
    <w:rsid w:val="00412F16"/>
    <w:rsid w:val="004133DF"/>
    <w:rsid w:val="0043241D"/>
    <w:rsid w:val="0043684D"/>
    <w:rsid w:val="004420F4"/>
    <w:rsid w:val="004502CD"/>
    <w:rsid w:val="004523A3"/>
    <w:rsid w:val="0045405B"/>
    <w:rsid w:val="00457365"/>
    <w:rsid w:val="00460DA2"/>
    <w:rsid w:val="004673BB"/>
    <w:rsid w:val="0047308B"/>
    <w:rsid w:val="00477F3E"/>
    <w:rsid w:val="004848AC"/>
    <w:rsid w:val="004A4FFD"/>
    <w:rsid w:val="004A5183"/>
    <w:rsid w:val="004A619C"/>
    <w:rsid w:val="004B3DA8"/>
    <w:rsid w:val="004B6B3B"/>
    <w:rsid w:val="004B70A0"/>
    <w:rsid w:val="004C0564"/>
    <w:rsid w:val="004C1457"/>
    <w:rsid w:val="004C611F"/>
    <w:rsid w:val="004C6217"/>
    <w:rsid w:val="004D02CC"/>
    <w:rsid w:val="004F18E1"/>
    <w:rsid w:val="00506619"/>
    <w:rsid w:val="00521BA7"/>
    <w:rsid w:val="005253E2"/>
    <w:rsid w:val="0052711A"/>
    <w:rsid w:val="00527ECC"/>
    <w:rsid w:val="00531165"/>
    <w:rsid w:val="00535A40"/>
    <w:rsid w:val="00536538"/>
    <w:rsid w:val="00545742"/>
    <w:rsid w:val="005520D3"/>
    <w:rsid w:val="00560A23"/>
    <w:rsid w:val="00560D69"/>
    <w:rsid w:val="00562D58"/>
    <w:rsid w:val="00564913"/>
    <w:rsid w:val="0056562E"/>
    <w:rsid w:val="005729CC"/>
    <w:rsid w:val="00573284"/>
    <w:rsid w:val="00576302"/>
    <w:rsid w:val="00576905"/>
    <w:rsid w:val="005769EE"/>
    <w:rsid w:val="0058179A"/>
    <w:rsid w:val="00591396"/>
    <w:rsid w:val="00591EC8"/>
    <w:rsid w:val="0059232E"/>
    <w:rsid w:val="00595546"/>
    <w:rsid w:val="005A6E25"/>
    <w:rsid w:val="005A7E2A"/>
    <w:rsid w:val="005B035B"/>
    <w:rsid w:val="005B2CD7"/>
    <w:rsid w:val="005C06B0"/>
    <w:rsid w:val="005C36AE"/>
    <w:rsid w:val="005E4F49"/>
    <w:rsid w:val="005E6468"/>
    <w:rsid w:val="006104FD"/>
    <w:rsid w:val="00610F18"/>
    <w:rsid w:val="00615012"/>
    <w:rsid w:val="00621A6D"/>
    <w:rsid w:val="00626B90"/>
    <w:rsid w:val="00633974"/>
    <w:rsid w:val="00650CBA"/>
    <w:rsid w:val="006523A8"/>
    <w:rsid w:val="0065667F"/>
    <w:rsid w:val="006575A8"/>
    <w:rsid w:val="00660198"/>
    <w:rsid w:val="0066120E"/>
    <w:rsid w:val="006654FE"/>
    <w:rsid w:val="00667196"/>
    <w:rsid w:val="00684945"/>
    <w:rsid w:val="006902DB"/>
    <w:rsid w:val="006960A0"/>
    <w:rsid w:val="006965D9"/>
    <w:rsid w:val="0069748F"/>
    <w:rsid w:val="006A14BF"/>
    <w:rsid w:val="006A231B"/>
    <w:rsid w:val="006A3C36"/>
    <w:rsid w:val="006A57DD"/>
    <w:rsid w:val="006B4815"/>
    <w:rsid w:val="006D400D"/>
    <w:rsid w:val="006D48FD"/>
    <w:rsid w:val="006E3DF1"/>
    <w:rsid w:val="006E4C11"/>
    <w:rsid w:val="006E64B7"/>
    <w:rsid w:val="006E7BF4"/>
    <w:rsid w:val="006F1E56"/>
    <w:rsid w:val="00703257"/>
    <w:rsid w:val="00706E27"/>
    <w:rsid w:val="00715C4A"/>
    <w:rsid w:val="00716D2A"/>
    <w:rsid w:val="00721CE3"/>
    <w:rsid w:val="007235C3"/>
    <w:rsid w:val="00725552"/>
    <w:rsid w:val="00725B36"/>
    <w:rsid w:val="007275CD"/>
    <w:rsid w:val="007325E6"/>
    <w:rsid w:val="00734334"/>
    <w:rsid w:val="00741B18"/>
    <w:rsid w:val="00742ED1"/>
    <w:rsid w:val="00751661"/>
    <w:rsid w:val="0075451E"/>
    <w:rsid w:val="00754F57"/>
    <w:rsid w:val="00756306"/>
    <w:rsid w:val="00761990"/>
    <w:rsid w:val="00766097"/>
    <w:rsid w:val="00773728"/>
    <w:rsid w:val="00774E3F"/>
    <w:rsid w:val="0078536C"/>
    <w:rsid w:val="00791209"/>
    <w:rsid w:val="007945D9"/>
    <w:rsid w:val="00796672"/>
    <w:rsid w:val="007A516A"/>
    <w:rsid w:val="007A5AB8"/>
    <w:rsid w:val="007A5EA9"/>
    <w:rsid w:val="007A6B87"/>
    <w:rsid w:val="007A77E4"/>
    <w:rsid w:val="007B1F71"/>
    <w:rsid w:val="007B3842"/>
    <w:rsid w:val="007D0C5A"/>
    <w:rsid w:val="007D0D55"/>
    <w:rsid w:val="007D1071"/>
    <w:rsid w:val="007D4D7E"/>
    <w:rsid w:val="007E2928"/>
    <w:rsid w:val="007E4670"/>
    <w:rsid w:val="007F19BF"/>
    <w:rsid w:val="008064C3"/>
    <w:rsid w:val="00807595"/>
    <w:rsid w:val="008100A4"/>
    <w:rsid w:val="00815AC6"/>
    <w:rsid w:val="0081633B"/>
    <w:rsid w:val="00817471"/>
    <w:rsid w:val="00821FF0"/>
    <w:rsid w:val="00822924"/>
    <w:rsid w:val="008333D7"/>
    <w:rsid w:val="00833B90"/>
    <w:rsid w:val="00834570"/>
    <w:rsid w:val="0083563D"/>
    <w:rsid w:val="0083611D"/>
    <w:rsid w:val="00836E49"/>
    <w:rsid w:val="008428D0"/>
    <w:rsid w:val="0085016C"/>
    <w:rsid w:val="008503D5"/>
    <w:rsid w:val="00852201"/>
    <w:rsid w:val="00853D21"/>
    <w:rsid w:val="00857B80"/>
    <w:rsid w:val="0086382E"/>
    <w:rsid w:val="00864672"/>
    <w:rsid w:val="00880903"/>
    <w:rsid w:val="00883011"/>
    <w:rsid w:val="00887597"/>
    <w:rsid w:val="0089393A"/>
    <w:rsid w:val="008A0935"/>
    <w:rsid w:val="008A27C5"/>
    <w:rsid w:val="008A4DA2"/>
    <w:rsid w:val="008B02D6"/>
    <w:rsid w:val="008B145F"/>
    <w:rsid w:val="008B1D18"/>
    <w:rsid w:val="008B278C"/>
    <w:rsid w:val="008B68DD"/>
    <w:rsid w:val="008D0AE8"/>
    <w:rsid w:val="008D4AB9"/>
    <w:rsid w:val="008D6808"/>
    <w:rsid w:val="008E0164"/>
    <w:rsid w:val="008E202B"/>
    <w:rsid w:val="008E4E2C"/>
    <w:rsid w:val="008E5865"/>
    <w:rsid w:val="008E7C14"/>
    <w:rsid w:val="008F070E"/>
    <w:rsid w:val="008F4778"/>
    <w:rsid w:val="0090530D"/>
    <w:rsid w:val="0090775E"/>
    <w:rsid w:val="00913C72"/>
    <w:rsid w:val="009210A0"/>
    <w:rsid w:val="00924294"/>
    <w:rsid w:val="009446B8"/>
    <w:rsid w:val="00946D61"/>
    <w:rsid w:val="009470B6"/>
    <w:rsid w:val="00947245"/>
    <w:rsid w:val="0095108E"/>
    <w:rsid w:val="0096374D"/>
    <w:rsid w:val="0096434C"/>
    <w:rsid w:val="009664C5"/>
    <w:rsid w:val="00966804"/>
    <w:rsid w:val="009753F4"/>
    <w:rsid w:val="00977D73"/>
    <w:rsid w:val="009825B9"/>
    <w:rsid w:val="00993262"/>
    <w:rsid w:val="009954FF"/>
    <w:rsid w:val="009A1E4D"/>
    <w:rsid w:val="009A3080"/>
    <w:rsid w:val="009A66F6"/>
    <w:rsid w:val="009B1BA6"/>
    <w:rsid w:val="009B2834"/>
    <w:rsid w:val="009B54EF"/>
    <w:rsid w:val="009B5B9D"/>
    <w:rsid w:val="009B6E27"/>
    <w:rsid w:val="009C451C"/>
    <w:rsid w:val="009D3FAA"/>
    <w:rsid w:val="009E11DF"/>
    <w:rsid w:val="009E24E2"/>
    <w:rsid w:val="009E38B6"/>
    <w:rsid w:val="009E6110"/>
    <w:rsid w:val="009F1DB1"/>
    <w:rsid w:val="009F2EE1"/>
    <w:rsid w:val="009F3E3B"/>
    <w:rsid w:val="009F4837"/>
    <w:rsid w:val="00A014B0"/>
    <w:rsid w:val="00A06662"/>
    <w:rsid w:val="00A10BBB"/>
    <w:rsid w:val="00A119DA"/>
    <w:rsid w:val="00A13D77"/>
    <w:rsid w:val="00A17948"/>
    <w:rsid w:val="00A246A1"/>
    <w:rsid w:val="00A37AF1"/>
    <w:rsid w:val="00A40111"/>
    <w:rsid w:val="00A41525"/>
    <w:rsid w:val="00A45341"/>
    <w:rsid w:val="00A466A0"/>
    <w:rsid w:val="00A53AA6"/>
    <w:rsid w:val="00A564C0"/>
    <w:rsid w:val="00A637CE"/>
    <w:rsid w:val="00A65887"/>
    <w:rsid w:val="00A70711"/>
    <w:rsid w:val="00A70D5C"/>
    <w:rsid w:val="00A732FF"/>
    <w:rsid w:val="00A75EF5"/>
    <w:rsid w:val="00A7696E"/>
    <w:rsid w:val="00A87395"/>
    <w:rsid w:val="00A970E1"/>
    <w:rsid w:val="00AA46DC"/>
    <w:rsid w:val="00AA48F2"/>
    <w:rsid w:val="00AA6163"/>
    <w:rsid w:val="00AB4C9F"/>
    <w:rsid w:val="00AB75C5"/>
    <w:rsid w:val="00AC0EC8"/>
    <w:rsid w:val="00AC57B7"/>
    <w:rsid w:val="00AC7DE1"/>
    <w:rsid w:val="00AD4100"/>
    <w:rsid w:val="00AD5E3F"/>
    <w:rsid w:val="00AF2ED5"/>
    <w:rsid w:val="00AF36D0"/>
    <w:rsid w:val="00B01C2F"/>
    <w:rsid w:val="00B01D42"/>
    <w:rsid w:val="00B03135"/>
    <w:rsid w:val="00B0445C"/>
    <w:rsid w:val="00B10019"/>
    <w:rsid w:val="00B1170E"/>
    <w:rsid w:val="00B150F3"/>
    <w:rsid w:val="00B22619"/>
    <w:rsid w:val="00B25050"/>
    <w:rsid w:val="00B36160"/>
    <w:rsid w:val="00B373EF"/>
    <w:rsid w:val="00B414E7"/>
    <w:rsid w:val="00B43239"/>
    <w:rsid w:val="00B47117"/>
    <w:rsid w:val="00B6354C"/>
    <w:rsid w:val="00B66220"/>
    <w:rsid w:val="00B70A2D"/>
    <w:rsid w:val="00B70D6D"/>
    <w:rsid w:val="00B74B67"/>
    <w:rsid w:val="00B75B4F"/>
    <w:rsid w:val="00B779A3"/>
    <w:rsid w:val="00B80D57"/>
    <w:rsid w:val="00B8290B"/>
    <w:rsid w:val="00B86B70"/>
    <w:rsid w:val="00BA0167"/>
    <w:rsid w:val="00BA03FB"/>
    <w:rsid w:val="00BB4857"/>
    <w:rsid w:val="00BB777D"/>
    <w:rsid w:val="00BB7A87"/>
    <w:rsid w:val="00BC14D5"/>
    <w:rsid w:val="00BC3368"/>
    <w:rsid w:val="00BC4031"/>
    <w:rsid w:val="00BC75F9"/>
    <w:rsid w:val="00BD28C5"/>
    <w:rsid w:val="00BD43D9"/>
    <w:rsid w:val="00BD75D1"/>
    <w:rsid w:val="00BF4AAA"/>
    <w:rsid w:val="00BF5383"/>
    <w:rsid w:val="00C02C4A"/>
    <w:rsid w:val="00C044FE"/>
    <w:rsid w:val="00C07F8A"/>
    <w:rsid w:val="00C14DBB"/>
    <w:rsid w:val="00C1612E"/>
    <w:rsid w:val="00C16E92"/>
    <w:rsid w:val="00C2267C"/>
    <w:rsid w:val="00C2360F"/>
    <w:rsid w:val="00C24024"/>
    <w:rsid w:val="00C318DF"/>
    <w:rsid w:val="00C3449C"/>
    <w:rsid w:val="00C34AF3"/>
    <w:rsid w:val="00C47B2A"/>
    <w:rsid w:val="00C47CAF"/>
    <w:rsid w:val="00C53412"/>
    <w:rsid w:val="00C5607D"/>
    <w:rsid w:val="00C56A14"/>
    <w:rsid w:val="00C60150"/>
    <w:rsid w:val="00C6147E"/>
    <w:rsid w:val="00C61FA5"/>
    <w:rsid w:val="00C67560"/>
    <w:rsid w:val="00C74801"/>
    <w:rsid w:val="00C7587A"/>
    <w:rsid w:val="00C828DF"/>
    <w:rsid w:val="00C91FC0"/>
    <w:rsid w:val="00C92ACD"/>
    <w:rsid w:val="00CA2425"/>
    <w:rsid w:val="00CA4AB9"/>
    <w:rsid w:val="00CA4EE1"/>
    <w:rsid w:val="00CA5A7A"/>
    <w:rsid w:val="00CA5D24"/>
    <w:rsid w:val="00CA7CB8"/>
    <w:rsid w:val="00CB6382"/>
    <w:rsid w:val="00CC1890"/>
    <w:rsid w:val="00CC3B93"/>
    <w:rsid w:val="00CC43BB"/>
    <w:rsid w:val="00CC7BB9"/>
    <w:rsid w:val="00CD402D"/>
    <w:rsid w:val="00CD7647"/>
    <w:rsid w:val="00CE0A83"/>
    <w:rsid w:val="00CE4966"/>
    <w:rsid w:val="00CE59FD"/>
    <w:rsid w:val="00CF4ACF"/>
    <w:rsid w:val="00CF6904"/>
    <w:rsid w:val="00CF70EC"/>
    <w:rsid w:val="00D0266A"/>
    <w:rsid w:val="00D05DCE"/>
    <w:rsid w:val="00D11713"/>
    <w:rsid w:val="00D17020"/>
    <w:rsid w:val="00D24FB6"/>
    <w:rsid w:val="00D2655E"/>
    <w:rsid w:val="00D32E44"/>
    <w:rsid w:val="00D335C9"/>
    <w:rsid w:val="00D40459"/>
    <w:rsid w:val="00D42D8E"/>
    <w:rsid w:val="00D50213"/>
    <w:rsid w:val="00D572D7"/>
    <w:rsid w:val="00D663CE"/>
    <w:rsid w:val="00D761C9"/>
    <w:rsid w:val="00D77650"/>
    <w:rsid w:val="00D81AC6"/>
    <w:rsid w:val="00D8275D"/>
    <w:rsid w:val="00D83290"/>
    <w:rsid w:val="00D840A2"/>
    <w:rsid w:val="00D90606"/>
    <w:rsid w:val="00D92550"/>
    <w:rsid w:val="00D965E3"/>
    <w:rsid w:val="00D973DF"/>
    <w:rsid w:val="00D979A3"/>
    <w:rsid w:val="00DA4FA7"/>
    <w:rsid w:val="00DA6AFB"/>
    <w:rsid w:val="00DB07C9"/>
    <w:rsid w:val="00DB5435"/>
    <w:rsid w:val="00DB54A8"/>
    <w:rsid w:val="00DC0F1B"/>
    <w:rsid w:val="00DC5DFD"/>
    <w:rsid w:val="00DC7E5B"/>
    <w:rsid w:val="00DD0C6A"/>
    <w:rsid w:val="00DD5566"/>
    <w:rsid w:val="00DD78A4"/>
    <w:rsid w:val="00DE1B58"/>
    <w:rsid w:val="00DE5707"/>
    <w:rsid w:val="00DF050E"/>
    <w:rsid w:val="00DF257F"/>
    <w:rsid w:val="00DF2694"/>
    <w:rsid w:val="00E0219F"/>
    <w:rsid w:val="00E05DFD"/>
    <w:rsid w:val="00E13403"/>
    <w:rsid w:val="00E15945"/>
    <w:rsid w:val="00E16737"/>
    <w:rsid w:val="00E21B6B"/>
    <w:rsid w:val="00E236B7"/>
    <w:rsid w:val="00E23C70"/>
    <w:rsid w:val="00E260CC"/>
    <w:rsid w:val="00E35417"/>
    <w:rsid w:val="00E43F8B"/>
    <w:rsid w:val="00E455E8"/>
    <w:rsid w:val="00E45BE3"/>
    <w:rsid w:val="00E60290"/>
    <w:rsid w:val="00E61499"/>
    <w:rsid w:val="00E617B7"/>
    <w:rsid w:val="00E62FD6"/>
    <w:rsid w:val="00E6528F"/>
    <w:rsid w:val="00E65385"/>
    <w:rsid w:val="00E65633"/>
    <w:rsid w:val="00E66130"/>
    <w:rsid w:val="00E73D4C"/>
    <w:rsid w:val="00E7686C"/>
    <w:rsid w:val="00E76DCD"/>
    <w:rsid w:val="00E77411"/>
    <w:rsid w:val="00E86383"/>
    <w:rsid w:val="00EA38EA"/>
    <w:rsid w:val="00EA60EE"/>
    <w:rsid w:val="00EB2E9C"/>
    <w:rsid w:val="00EB304F"/>
    <w:rsid w:val="00EC073A"/>
    <w:rsid w:val="00EC262B"/>
    <w:rsid w:val="00EC3708"/>
    <w:rsid w:val="00EC3998"/>
    <w:rsid w:val="00EC58AE"/>
    <w:rsid w:val="00ED310C"/>
    <w:rsid w:val="00ED6A1D"/>
    <w:rsid w:val="00ED73F6"/>
    <w:rsid w:val="00EE1F61"/>
    <w:rsid w:val="00EF0737"/>
    <w:rsid w:val="00EF21D1"/>
    <w:rsid w:val="00F03D4A"/>
    <w:rsid w:val="00F21D24"/>
    <w:rsid w:val="00F2344D"/>
    <w:rsid w:val="00F25EF3"/>
    <w:rsid w:val="00F42E54"/>
    <w:rsid w:val="00F43D08"/>
    <w:rsid w:val="00F5732D"/>
    <w:rsid w:val="00F6567E"/>
    <w:rsid w:val="00F7020E"/>
    <w:rsid w:val="00F732B5"/>
    <w:rsid w:val="00F855A9"/>
    <w:rsid w:val="00F90855"/>
    <w:rsid w:val="00F90A7C"/>
    <w:rsid w:val="00FA4B27"/>
    <w:rsid w:val="00FB2925"/>
    <w:rsid w:val="00FB4CFC"/>
    <w:rsid w:val="00FC22E2"/>
    <w:rsid w:val="00FC6AC4"/>
    <w:rsid w:val="00FD0EB2"/>
    <w:rsid w:val="00FD2F8F"/>
    <w:rsid w:val="00FD3249"/>
    <w:rsid w:val="00FD52F5"/>
    <w:rsid w:val="00FE1C65"/>
    <w:rsid w:val="00FE2D7F"/>
    <w:rsid w:val="00FE42FE"/>
    <w:rsid w:val="00FE4408"/>
    <w:rsid w:val="00FE4A3E"/>
    <w:rsid w:val="00F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0A28ED33-37D5-4883-9490-371B1A00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492"/>
    <w:pPr>
      <w:tabs>
        <w:tab w:val="left" w:pos="567"/>
      </w:tabs>
      <w:ind w:firstLine="567"/>
      <w:jc w:val="both"/>
    </w:pPr>
    <w:rPr>
      <w:rFonts w:ascii="Cordia New" w:hAnsi="Cordia New" w:cs="Cordia New"/>
      <w:sz w:val="32"/>
      <w:szCs w:val="32"/>
      <w:lang w:eastAsia="ja-JP" w:bidi="ar-SA"/>
    </w:rPr>
  </w:style>
  <w:style w:type="paragraph" w:styleId="Heading1">
    <w:name w:val="heading 1"/>
    <w:aliases w:val="Heading 1 อักขระ อักขระ"/>
    <w:basedOn w:val="Normal"/>
    <w:next w:val="Normal"/>
    <w:qFormat/>
    <w:rsid w:val="002C67A8"/>
    <w:pPr>
      <w:keepNext/>
      <w:spacing w:before="240" w:after="60"/>
      <w:outlineLvl w:val="0"/>
    </w:pPr>
    <w:rPr>
      <w:rFonts w:ascii="Arial" w:hAnsi="Arial" w:cs="Arial"/>
      <w:b/>
      <w:bCs/>
      <w:kern w:val="32"/>
    </w:rPr>
  </w:style>
  <w:style w:type="paragraph" w:styleId="Heading2">
    <w:name w:val="heading 2"/>
    <w:basedOn w:val="Normal"/>
    <w:next w:val="Normal"/>
    <w:uiPriority w:val="9"/>
    <w:rsid w:val="002C6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rsid w:val="002C67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nhideWhenUsed/>
    <w:rsid w:val="002C67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nhideWhenUsed/>
    <w:rsid w:val="002C67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nhideWhenUsed/>
    <w:rsid w:val="002C67A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nhideWhenUsed/>
    <w:rsid w:val="002C67A8"/>
    <w:pPr>
      <w:spacing w:before="240" w:after="60"/>
      <w:outlineLvl w:val="6"/>
    </w:pPr>
  </w:style>
  <w:style w:type="paragraph" w:styleId="Heading8">
    <w:name w:val="heading 8"/>
    <w:basedOn w:val="Normal"/>
    <w:next w:val="Normal"/>
    <w:unhideWhenUsed/>
    <w:rsid w:val="002C67A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nhideWhenUsed/>
    <w:rsid w:val="002C67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2C67A8"/>
    <w:pPr>
      <w:numPr>
        <w:numId w:val="1"/>
      </w:numPr>
    </w:pPr>
  </w:style>
  <w:style w:type="numbering" w:styleId="1ai">
    <w:name w:val="Outline List 1"/>
    <w:basedOn w:val="NoList"/>
    <w:rsid w:val="002C67A8"/>
    <w:pPr>
      <w:numPr>
        <w:numId w:val="2"/>
      </w:numPr>
    </w:pPr>
  </w:style>
  <w:style w:type="numbering" w:styleId="ArticleSection">
    <w:name w:val="Outline List 3"/>
    <w:basedOn w:val="NoList"/>
    <w:rsid w:val="002C67A8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2C67A8"/>
    <w:pPr>
      <w:spacing w:after="120"/>
      <w:ind w:left="1440" w:right="1440"/>
    </w:pPr>
  </w:style>
  <w:style w:type="paragraph" w:styleId="BodyText">
    <w:name w:val="Body Text"/>
    <w:basedOn w:val="Normal"/>
    <w:next w:val="Normal"/>
    <w:link w:val="BodyTextChar"/>
    <w:unhideWhenUsed/>
    <w:rsid w:val="000E397B"/>
    <w:pPr>
      <w:spacing w:after="120"/>
    </w:pPr>
    <w:rPr>
      <w:rFonts w:cs="Angsana New"/>
      <w:lang w:bidi="th-TH"/>
    </w:rPr>
  </w:style>
  <w:style w:type="paragraph" w:styleId="BodyText2">
    <w:name w:val="Body Text 2"/>
    <w:basedOn w:val="Normal"/>
    <w:uiPriority w:val="99"/>
    <w:semiHidden/>
    <w:unhideWhenUsed/>
    <w:rsid w:val="002C67A8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2C67A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2C67A8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2C67A8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2C67A8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2C67A8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2C67A8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2C67A8"/>
  </w:style>
  <w:style w:type="paragraph" w:styleId="E-mailSignature">
    <w:name w:val="E-mail Signature"/>
    <w:basedOn w:val="Normal"/>
    <w:uiPriority w:val="99"/>
    <w:semiHidden/>
    <w:unhideWhenUsed/>
    <w:rsid w:val="002C67A8"/>
  </w:style>
  <w:style w:type="character" w:styleId="Emphasis">
    <w:name w:val="Emphasis"/>
    <w:uiPriority w:val="20"/>
    <w:rsid w:val="002C67A8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2C67A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2C67A8"/>
    <w:rPr>
      <w:rFonts w:ascii="Arial" w:hAnsi="Arial" w:cs="Arial"/>
      <w:sz w:val="20"/>
      <w:szCs w:val="20"/>
    </w:rPr>
  </w:style>
  <w:style w:type="character" w:styleId="FollowedHyperlink">
    <w:name w:val="FollowedHyperlink"/>
    <w:uiPriority w:val="99"/>
    <w:semiHidden/>
    <w:unhideWhenUsed/>
    <w:rsid w:val="002C67A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67A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Header">
    <w:name w:val="header"/>
    <w:basedOn w:val="Normal"/>
    <w:uiPriority w:val="99"/>
    <w:unhideWhenUsed/>
    <w:rsid w:val="002C67A8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2C67A8"/>
  </w:style>
  <w:style w:type="paragraph" w:styleId="HTMLAddress">
    <w:name w:val="HTML Address"/>
    <w:basedOn w:val="Normal"/>
    <w:uiPriority w:val="99"/>
    <w:semiHidden/>
    <w:unhideWhenUsed/>
    <w:rsid w:val="002C67A8"/>
    <w:rPr>
      <w:i/>
      <w:iCs/>
    </w:rPr>
  </w:style>
  <w:style w:type="character" w:styleId="HTMLCite">
    <w:name w:val="HTML Cite"/>
    <w:uiPriority w:val="99"/>
    <w:semiHidden/>
    <w:unhideWhenUsed/>
    <w:rsid w:val="002C67A8"/>
    <w:rPr>
      <w:i/>
      <w:iCs/>
    </w:rPr>
  </w:style>
  <w:style w:type="character" w:styleId="HTMLCode">
    <w:name w:val="HTML Code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2C67A8"/>
    <w:rPr>
      <w:i/>
      <w:iCs/>
    </w:rPr>
  </w:style>
  <w:style w:type="character" w:styleId="HTMLKeyboard">
    <w:name w:val="HTML Keyboard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rsid w:val="002C67A8"/>
    <w:rPr>
      <w:rFonts w:ascii="Courier New" w:hAnsi="Courier New" w:cs="Courier New"/>
    </w:rPr>
  </w:style>
  <w:style w:type="character" w:styleId="HTMLTypewriter">
    <w:name w:val="HTML Typewriter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unhideWhenUsed/>
    <w:rsid w:val="002C67A8"/>
    <w:rPr>
      <w:i/>
      <w:iCs/>
    </w:rPr>
  </w:style>
  <w:style w:type="character" w:styleId="Hyperlink">
    <w:name w:val="Hyperlink"/>
    <w:uiPriority w:val="99"/>
    <w:unhideWhenUsed/>
    <w:qFormat/>
    <w:rsid w:val="00993262"/>
    <w:rPr>
      <w:rFonts w:ascii="Cordia New" w:hAnsi="Cordia New" w:cs="Cordia New"/>
      <w:dstrike w:val="0"/>
      <w:color w:val="auto"/>
      <w:sz w:val="32"/>
      <w:szCs w:val="32"/>
      <w:u w:val="none"/>
      <w:bdr w:val="none" w:sz="0" w:space="0" w:color="auto"/>
      <w:vertAlign w:val="baseline"/>
      <w:lang w:eastAsia="ja-JP" w:bidi="th-TH"/>
    </w:rPr>
  </w:style>
  <w:style w:type="character" w:styleId="LineNumber">
    <w:name w:val="line number"/>
    <w:basedOn w:val="DefaultParagraphFont"/>
    <w:uiPriority w:val="99"/>
    <w:semiHidden/>
    <w:unhideWhenUsed/>
    <w:rsid w:val="002C67A8"/>
  </w:style>
  <w:style w:type="paragraph" w:styleId="List">
    <w:name w:val="List"/>
    <w:basedOn w:val="Normal"/>
    <w:uiPriority w:val="99"/>
    <w:semiHidden/>
    <w:unhideWhenUsed/>
    <w:rsid w:val="002C67A8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2C67A8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2C67A8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2C67A8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2C67A8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2C67A8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2C67A8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2C67A8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2C67A8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2C67A8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2C67A8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2C67A8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2C67A8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2C67A8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2C67A8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2C67A8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2C67A8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2C67A8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2C67A8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2C67A8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2C67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2C67A8"/>
  </w:style>
  <w:style w:type="paragraph" w:styleId="NormalIndent">
    <w:name w:val="Normal Indent"/>
    <w:basedOn w:val="Normal"/>
    <w:uiPriority w:val="99"/>
    <w:semiHidden/>
    <w:unhideWhenUsed/>
    <w:rsid w:val="002C67A8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2C67A8"/>
  </w:style>
  <w:style w:type="character" w:styleId="PageNumber">
    <w:name w:val="page number"/>
    <w:basedOn w:val="DefaultParagraphFont"/>
    <w:uiPriority w:val="99"/>
    <w:semiHidden/>
    <w:unhideWhenUsed/>
    <w:rsid w:val="002C67A8"/>
  </w:style>
  <w:style w:type="paragraph" w:styleId="PlainText">
    <w:name w:val="Plain Text"/>
    <w:basedOn w:val="Normal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2C67A8"/>
  </w:style>
  <w:style w:type="paragraph" w:styleId="Signature">
    <w:name w:val="Signature"/>
    <w:basedOn w:val="Normal"/>
    <w:uiPriority w:val="99"/>
    <w:semiHidden/>
    <w:unhideWhenUsed/>
    <w:rsid w:val="002C67A8"/>
    <w:pPr>
      <w:ind w:left="4320"/>
    </w:pPr>
  </w:style>
  <w:style w:type="character" w:styleId="Strong">
    <w:name w:val="Strong"/>
    <w:uiPriority w:val="23"/>
    <w:rsid w:val="002C67A8"/>
    <w:rPr>
      <w:b/>
      <w:bCs/>
    </w:rPr>
  </w:style>
  <w:style w:type="paragraph" w:styleId="Subtitle">
    <w:name w:val="Subtitle"/>
    <w:basedOn w:val="Normal"/>
    <w:uiPriority w:val="11"/>
    <w:rsid w:val="002C67A8"/>
    <w:pPr>
      <w:spacing w:after="60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C6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2C67A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C67A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2C67A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2C67A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2C67A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2C67A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2C67A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2C67A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2C67A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2C67A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2C67A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2C67A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2C67A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2C67A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2C67A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2C67A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2C67A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2C67A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2C67A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2C67A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2C67A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2C67A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2C67A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2C67A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2C67A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2C67A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0"/>
    <w:rsid w:val="002C67A8"/>
    <w:pPr>
      <w:spacing w:before="240" w:after="60"/>
      <w:outlineLvl w:val="0"/>
    </w:pPr>
    <w:rPr>
      <w:rFonts w:ascii="Arial" w:hAnsi="Arial" w:cs="Arial"/>
      <w:b/>
      <w:bCs/>
      <w:kern w:val="28"/>
    </w:rPr>
  </w:style>
  <w:style w:type="paragraph" w:styleId="BalloonText">
    <w:name w:val="Balloon Text"/>
    <w:basedOn w:val="Normal"/>
    <w:uiPriority w:val="99"/>
    <w:semiHidden/>
    <w:unhideWhenUsed/>
    <w:rsid w:val="002C67A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2C67A8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2C67A8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2C67A8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2C67A8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2C6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uiPriority w:val="99"/>
    <w:semiHidden/>
    <w:unhideWhenUsed/>
    <w:rsid w:val="002C67A8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2C67A8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2C67A8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2C67A8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67A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67A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67A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67A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67A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67A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67A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67A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67A8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67A8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2C67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0" w:hanging="720"/>
    </w:pPr>
    <w:rPr>
      <w:rFonts w:ascii="Courier New" w:hAnsi="Courier New" w:cs="Courier New"/>
      <w:lang w:eastAsia="ja-JP" w:bidi="ar-SA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67A8"/>
    <w:pPr>
      <w:ind w:left="240" w:hanging="24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qFormat/>
    <w:rsid w:val="00E23C70"/>
    <w:pPr>
      <w:tabs>
        <w:tab w:val="clear" w:pos="567"/>
      </w:tabs>
      <w:ind w:left="680" w:hanging="680"/>
    </w:pPr>
    <w:rPr>
      <w:smallCaps/>
      <w:lang w:bidi="th-TH"/>
    </w:rPr>
  </w:style>
  <w:style w:type="paragraph" w:styleId="TOAHeading">
    <w:name w:val="toa heading"/>
    <w:basedOn w:val="Normal"/>
    <w:next w:val="Normal"/>
    <w:uiPriority w:val="99"/>
    <w:semiHidden/>
    <w:unhideWhenUsed/>
    <w:rsid w:val="002C67A8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link w:val="TOC1Char"/>
    <w:uiPriority w:val="39"/>
    <w:unhideWhenUsed/>
    <w:rsid w:val="00B74B67"/>
    <w:pPr>
      <w:tabs>
        <w:tab w:val="clear" w:pos="567"/>
      </w:tabs>
      <w:ind w:left="227" w:hanging="227"/>
      <w:contextualSpacing/>
    </w:pPr>
    <w:rPr>
      <w:rFonts w:cs="Angsana New"/>
      <w:caps/>
      <w:lang w:bidi="th-TH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B74B67"/>
    <w:pPr>
      <w:tabs>
        <w:tab w:val="clear" w:pos="567"/>
      </w:tabs>
      <w:ind w:left="1077" w:hanging="680"/>
      <w:contextualSpacing/>
    </w:pPr>
    <w:rPr>
      <w:rFonts w:cs="Angsana New"/>
      <w:smallCaps/>
      <w:lang w:bidi="th-TH"/>
    </w:rPr>
  </w:style>
  <w:style w:type="paragraph" w:styleId="TOC3">
    <w:name w:val="toc 3"/>
    <w:basedOn w:val="Normal"/>
    <w:next w:val="Normal"/>
    <w:autoRedefine/>
    <w:uiPriority w:val="39"/>
    <w:unhideWhenUsed/>
    <w:rsid w:val="00B74B67"/>
    <w:pPr>
      <w:tabs>
        <w:tab w:val="clear" w:pos="567"/>
      </w:tabs>
      <w:ind w:left="1701" w:hanging="907"/>
      <w:contextualSpacing/>
    </w:pPr>
    <w:rPr>
      <w:lang w:bidi="th-TH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751661"/>
    <w:pPr>
      <w:tabs>
        <w:tab w:val="clear" w:pos="567"/>
      </w:tabs>
      <w:ind w:left="9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5">
    <w:name w:val="toc 5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28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6">
    <w:name w:val="toc 6"/>
    <w:basedOn w:val="Normal"/>
    <w:next w:val="Normal"/>
    <w:autoRedefine/>
    <w:uiPriority w:val="99"/>
    <w:unhideWhenUsed/>
    <w:qFormat/>
    <w:rsid w:val="00751661"/>
    <w:pPr>
      <w:tabs>
        <w:tab w:val="clear" w:pos="567"/>
      </w:tabs>
      <w:ind w:left="160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7">
    <w:name w:val="toc 7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192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8">
    <w:name w:val="toc 8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24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TOC9">
    <w:name w:val="toc 9"/>
    <w:basedOn w:val="Normal"/>
    <w:next w:val="Normal"/>
    <w:autoRedefine/>
    <w:uiPriority w:val="99"/>
    <w:unhideWhenUsed/>
    <w:rsid w:val="002C67A8"/>
    <w:pPr>
      <w:tabs>
        <w:tab w:val="clear" w:pos="567"/>
      </w:tabs>
      <w:ind w:left="25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ListParagraph">
    <w:name w:val="List Paragraph"/>
    <w:basedOn w:val="Normal"/>
    <w:link w:val="ListParagraphChar"/>
    <w:uiPriority w:val="34"/>
    <w:rsid w:val="003B3415"/>
    <w:pPr>
      <w:numPr>
        <w:numId w:val="20"/>
      </w:numPr>
      <w:ind w:left="794" w:hanging="397"/>
      <w:contextualSpacing/>
    </w:pPr>
    <w:rPr>
      <w:rFonts w:cs="Angsana New"/>
      <w:lang w:bidi="th-TH"/>
    </w:rPr>
  </w:style>
  <w:style w:type="paragraph" w:customStyle="1" w:styleId="ListofFigure">
    <w:name w:val="List of Figure"/>
    <w:basedOn w:val="Normal"/>
    <w:next w:val="Normal"/>
    <w:link w:val="ListofFigureChar"/>
    <w:qFormat/>
    <w:rsid w:val="008A27C5"/>
    <w:pPr>
      <w:numPr>
        <w:numId w:val="16"/>
      </w:numPr>
    </w:pPr>
  </w:style>
  <w:style w:type="paragraph" w:customStyle="1" w:styleId="TableofTable">
    <w:name w:val="Table of Table"/>
    <w:basedOn w:val="TableofFigures"/>
    <w:next w:val="Normal"/>
    <w:rsid w:val="00334D45"/>
    <w:pPr>
      <w:numPr>
        <w:numId w:val="14"/>
      </w:numPr>
      <w:tabs>
        <w:tab w:val="left" w:pos="567"/>
      </w:tabs>
    </w:pPr>
  </w:style>
  <w:style w:type="paragraph" w:customStyle="1" w:styleId="ListofTable">
    <w:name w:val="List of Table"/>
    <w:basedOn w:val="TableofTable"/>
    <w:next w:val="Normal"/>
    <w:qFormat/>
    <w:rsid w:val="001C07B9"/>
    <w:pPr>
      <w:numPr>
        <w:numId w:val="15"/>
      </w:numPr>
      <w:ind w:left="568" w:hanging="284"/>
    </w:pPr>
  </w:style>
  <w:style w:type="paragraph" w:customStyle="1" w:styleId="2CordiaNewCo">
    <w:name w:val="ลักษณะ หัวเรื่อง 2อักขระ + (ละติน) Cordia New (ภาษาไทยและอื่นๆ) Co..."/>
    <w:basedOn w:val="Heading2"/>
    <w:rsid w:val="001C07B9"/>
    <w:pPr>
      <w:keepNext w:val="0"/>
      <w:tabs>
        <w:tab w:val="clear" w:pos="567"/>
        <w:tab w:val="left" w:pos="115"/>
        <w:tab w:val="num" w:pos="576"/>
      </w:tabs>
      <w:autoSpaceDE w:val="0"/>
      <w:autoSpaceDN w:val="0"/>
      <w:spacing w:after="0"/>
      <w:ind w:left="576" w:hanging="576"/>
    </w:pPr>
    <w:rPr>
      <w:rFonts w:ascii="Cordia New" w:eastAsia="Angsana New" w:hAnsi="Cordia New" w:cs="Cordia New"/>
      <w:i w:val="0"/>
      <w:iCs w:val="0"/>
      <w:color w:val="800000"/>
      <w:sz w:val="32"/>
      <w:szCs w:val="32"/>
      <w:lang w:eastAsia="en-US" w:bidi="th-TH"/>
    </w:rPr>
  </w:style>
  <w:style w:type="paragraph" w:customStyle="1" w:styleId="3CordiaNewCordiaNe">
    <w:name w:val="ลักษณะ หัวเรื่อง 3 + (ละติน) Cordia New (ภาษาไทยและอื่นๆ) Cordia Ne..."/>
    <w:basedOn w:val="Heading3"/>
    <w:rsid w:val="001C07B9"/>
    <w:pPr>
      <w:keepNext w:val="0"/>
      <w:tabs>
        <w:tab w:val="left" w:pos="115"/>
        <w:tab w:val="num" w:pos="720"/>
      </w:tabs>
      <w:autoSpaceDE w:val="0"/>
      <w:autoSpaceDN w:val="0"/>
      <w:spacing w:after="0"/>
      <w:ind w:left="720"/>
    </w:pPr>
    <w:rPr>
      <w:rFonts w:ascii="Cordia New" w:eastAsia="Angsana New" w:hAnsi="Cordia New" w:cs="Cordia New"/>
      <w:color w:val="800000"/>
      <w:sz w:val="32"/>
      <w:szCs w:val="32"/>
      <w:lang w:eastAsia="en-US" w:bidi="th-TH"/>
    </w:rPr>
  </w:style>
  <w:style w:type="paragraph" w:customStyle="1" w:styleId="MainHeader">
    <w:name w:val="Main Header"/>
    <w:basedOn w:val="Normal"/>
    <w:next w:val="Normal"/>
    <w:link w:val="MainHeaderChar"/>
    <w:rsid w:val="000E397B"/>
    <w:pPr>
      <w:numPr>
        <w:ilvl w:val="1"/>
      </w:numPr>
      <w:ind w:left="567" w:hanging="720"/>
      <w:jc w:val="center"/>
      <w:outlineLvl w:val="0"/>
    </w:pPr>
    <w:rPr>
      <w:rFonts w:cs="Angsana New"/>
      <w:bCs/>
      <w:snapToGrid w:val="0"/>
      <w:szCs w:val="40"/>
      <w:lang w:bidi="th-TH"/>
    </w:rPr>
  </w:style>
  <w:style w:type="paragraph" w:customStyle="1" w:styleId="ENG-Header">
    <w:name w:val="ENG-Header"/>
    <w:basedOn w:val="Normal"/>
    <w:next w:val="Normal"/>
    <w:link w:val="ENG-HeaderChar"/>
    <w:qFormat/>
    <w:rsid w:val="00D840A2"/>
    <w:pPr>
      <w:tabs>
        <w:tab w:val="clear" w:pos="567"/>
      </w:tabs>
      <w:spacing w:after="240"/>
      <w:ind w:firstLine="0"/>
      <w:jc w:val="center"/>
      <w:outlineLvl w:val="0"/>
    </w:pPr>
    <w:rPr>
      <w:rFonts w:cs="Angsana New"/>
      <w:b/>
      <w:bCs/>
      <w:sz w:val="40"/>
      <w:szCs w:val="40"/>
      <w:lang w:bidi="th-TH"/>
    </w:rPr>
  </w:style>
  <w:style w:type="character" w:customStyle="1" w:styleId="MainHeaderChar">
    <w:name w:val="Main Header Char"/>
    <w:link w:val="MainHeader"/>
    <w:rsid w:val="000E397B"/>
    <w:rPr>
      <w:rFonts w:ascii="Cordia New" w:hAnsi="Cordia New" w:cs="Cordia New"/>
      <w:bCs/>
      <w:snapToGrid w:val="0"/>
      <w:sz w:val="32"/>
      <w:szCs w:val="40"/>
      <w:lang w:eastAsia="ja-JP"/>
    </w:rPr>
  </w:style>
  <w:style w:type="paragraph" w:customStyle="1" w:styleId="HeadingLevel4">
    <w:name w:val="Heading Level 4"/>
    <w:basedOn w:val="Heading4"/>
    <w:rsid w:val="001C07B9"/>
    <w:pPr>
      <w:keepNext w:val="0"/>
      <w:numPr>
        <w:ilvl w:val="3"/>
      </w:numPr>
      <w:tabs>
        <w:tab w:val="left" w:pos="360"/>
        <w:tab w:val="num" w:pos="864"/>
      </w:tabs>
      <w:autoSpaceDE w:val="0"/>
      <w:autoSpaceDN w:val="0"/>
      <w:spacing w:before="80" w:after="0"/>
      <w:ind w:left="864" w:right="130" w:hanging="864"/>
    </w:pPr>
    <w:rPr>
      <w:rFonts w:ascii="Arial" w:eastAsia="Times New Roman" w:hAnsi="Arial"/>
      <w:b w:val="0"/>
      <w:bCs w:val="0"/>
      <w:sz w:val="24"/>
      <w:szCs w:val="24"/>
      <w:lang w:eastAsia="en-US" w:bidi="th-TH"/>
    </w:rPr>
  </w:style>
  <w:style w:type="character" w:customStyle="1" w:styleId="ENG-HeaderChar">
    <w:name w:val="ENG-Header Char"/>
    <w:link w:val="ENG-Header"/>
    <w:rsid w:val="00D840A2"/>
    <w:rPr>
      <w:rFonts w:ascii="Cordia New" w:hAnsi="Cordia New" w:cs="Cordia New"/>
      <w:b/>
      <w:bCs/>
      <w:sz w:val="40"/>
      <w:szCs w:val="40"/>
      <w:lang w:eastAsia="ja-JP"/>
    </w:rPr>
  </w:style>
  <w:style w:type="character" w:customStyle="1" w:styleId="BodyTextChar">
    <w:name w:val="Body Text Char"/>
    <w:link w:val="BodyText"/>
    <w:rsid w:val="000E397B"/>
    <w:rPr>
      <w:rFonts w:ascii="Cordia New" w:hAnsi="Cordia New" w:cs="Cordia New"/>
      <w:sz w:val="32"/>
      <w:szCs w:val="32"/>
      <w:lang w:eastAsia="ja-JP"/>
    </w:rPr>
  </w:style>
  <w:style w:type="paragraph" w:customStyle="1" w:styleId="EEHeading2">
    <w:name w:val="EE_Heading 2"/>
    <w:basedOn w:val="Heading2"/>
    <w:next w:val="BodyText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i w:val="0"/>
      <w:iCs w:val="0"/>
      <w:sz w:val="36"/>
      <w:szCs w:val="36"/>
      <w:lang w:eastAsia="en-US" w:bidi="th-TH"/>
    </w:rPr>
  </w:style>
  <w:style w:type="paragraph" w:customStyle="1" w:styleId="EEHeading3">
    <w:name w:val="EE_ Heading 3"/>
    <w:basedOn w:val="Heading3"/>
    <w:next w:val="BodyText"/>
    <w:link w:val="EEHeading3Char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EEHeading3Char">
    <w:name w:val="EE_ Heading 3 Char"/>
    <w:link w:val="EEHeading3"/>
    <w:rsid w:val="00280E5A"/>
    <w:rPr>
      <w:rFonts w:ascii="Cordia New" w:eastAsia="Cordia New" w:hAnsi="Cordia New" w:cs="Cordia New"/>
      <w:b/>
      <w:bCs/>
      <w:sz w:val="32"/>
      <w:szCs w:val="32"/>
      <w:lang w:bidi="th-TH"/>
    </w:rPr>
  </w:style>
  <w:style w:type="paragraph" w:customStyle="1" w:styleId="EEHeading1">
    <w:name w:val="EE_Heading 1"/>
    <w:basedOn w:val="Heading1"/>
    <w:next w:val="BodyText"/>
    <w:rsid w:val="00280E5A"/>
    <w:pPr>
      <w:tabs>
        <w:tab w:val="num" w:pos="360"/>
      </w:tabs>
      <w:spacing w:before="0" w:after="480"/>
      <w:ind w:left="360" w:hanging="360"/>
    </w:pPr>
    <w:rPr>
      <w:rFonts w:ascii="Cordia New" w:eastAsia="Cordia New" w:hAnsi="Cordia New" w:cs="Cordia New"/>
      <w:kern w:val="0"/>
      <w:sz w:val="56"/>
      <w:szCs w:val="56"/>
      <w:lang w:eastAsia="en-US" w:bidi="th-TH"/>
    </w:rPr>
  </w:style>
  <w:style w:type="paragraph" w:customStyle="1" w:styleId="EEHeading4">
    <w:name w:val="EE_Heading 4"/>
    <w:basedOn w:val="Heading4"/>
    <w:next w:val="Normal"/>
    <w:rsid w:val="00280E5A"/>
    <w:pPr>
      <w:tabs>
        <w:tab w:val="num" w:pos="360"/>
      </w:tabs>
      <w:spacing w:before="0" w:after="120"/>
      <w:ind w:left="360" w:hanging="360"/>
    </w:pPr>
    <w:rPr>
      <w:rFonts w:eastAsia="Cordia New"/>
      <w:sz w:val="32"/>
      <w:szCs w:val="32"/>
      <w:lang w:eastAsia="en-US" w:bidi="th-TH"/>
    </w:rPr>
  </w:style>
  <w:style w:type="paragraph" w:customStyle="1" w:styleId="EEHeading5">
    <w:name w:val="EE_Heading 5"/>
    <w:basedOn w:val="Heading5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i w:val="0"/>
      <w:iCs w:val="0"/>
      <w:sz w:val="32"/>
      <w:szCs w:val="32"/>
      <w:lang w:eastAsia="en-US" w:bidi="th-TH"/>
    </w:rPr>
  </w:style>
  <w:style w:type="paragraph" w:customStyle="1" w:styleId="EEHeading6">
    <w:name w:val="EE_Heading 6"/>
    <w:basedOn w:val="Heading6"/>
    <w:next w:val="Normal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sz w:val="32"/>
      <w:szCs w:val="32"/>
      <w:lang w:eastAsia="en-US" w:bidi="th-TH"/>
    </w:rPr>
  </w:style>
  <w:style w:type="paragraph" w:customStyle="1" w:styleId="EEBodyText">
    <w:name w:val="EE_Body Text"/>
    <w:basedOn w:val="BodyText"/>
    <w:rsid w:val="00D83290"/>
    <w:pPr>
      <w:spacing w:after="240"/>
      <w:ind w:firstLine="720"/>
      <w:jc w:val="thaiDistribute"/>
    </w:pPr>
    <w:rPr>
      <w:rFonts w:eastAsia="Cordia New"/>
      <w:lang w:eastAsia="th-TH"/>
    </w:rPr>
  </w:style>
  <w:style w:type="paragraph" w:customStyle="1" w:styleId="Normal-Header">
    <w:name w:val="Normal-Header"/>
    <w:basedOn w:val="Normal"/>
    <w:link w:val="Normal-HeaderChar"/>
    <w:rsid w:val="009825B9"/>
    <w:rPr>
      <w:lang w:bidi="th-TH"/>
    </w:rPr>
  </w:style>
  <w:style w:type="paragraph" w:customStyle="1" w:styleId="CondenseItem">
    <w:name w:val="Condense Item"/>
    <w:basedOn w:val="Normal"/>
    <w:rsid w:val="008E0164"/>
    <w:pPr>
      <w:ind w:right="48"/>
      <w:outlineLvl w:val="0"/>
    </w:pPr>
    <w:rPr>
      <w:rFonts w:eastAsia="Cordia New"/>
      <w:b/>
      <w:bCs/>
      <w:sz w:val="52"/>
      <w:szCs w:val="52"/>
      <w:lang w:eastAsia="th-TH" w:bidi="th-TH"/>
    </w:rPr>
  </w:style>
  <w:style w:type="character" w:customStyle="1" w:styleId="Normal-HeaderChar">
    <w:name w:val="Normal-Header Char"/>
    <w:link w:val="Normal-Header"/>
    <w:rsid w:val="009825B9"/>
    <w:rPr>
      <w:rFonts w:ascii="Cordia New" w:hAnsi="Cordia New" w:cs="Cordia New"/>
      <w:sz w:val="32"/>
      <w:szCs w:val="32"/>
      <w:lang w:eastAsia="ja-JP" w:bidi="th-TH"/>
    </w:rPr>
  </w:style>
  <w:style w:type="paragraph" w:customStyle="1" w:styleId="FigureNo">
    <w:name w:val="Figure No."/>
    <w:basedOn w:val="ListofFigure"/>
    <w:link w:val="FigureNoChar"/>
    <w:qFormat/>
    <w:rsid w:val="007D1071"/>
    <w:pPr>
      <w:ind w:left="164" w:firstLine="0"/>
    </w:pPr>
  </w:style>
  <w:style w:type="character" w:styleId="SubtleEmphasis">
    <w:name w:val="Subtle Emphasis"/>
    <w:uiPriority w:val="19"/>
    <w:rsid w:val="00E65385"/>
    <w:rPr>
      <w:i/>
      <w:iCs/>
      <w:color w:val="808080"/>
    </w:rPr>
  </w:style>
  <w:style w:type="character" w:customStyle="1" w:styleId="TableofFiguresChar">
    <w:name w:val="Table of Figures Char"/>
    <w:link w:val="TableofFigures"/>
    <w:uiPriority w:val="99"/>
    <w:rsid w:val="00E23C70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ListofFigureChar">
    <w:name w:val="List of Figure Char"/>
    <w:link w:val="ListofFigure"/>
    <w:rsid w:val="008A27C5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FigureNoChar">
    <w:name w:val="Figure No. Char"/>
    <w:link w:val="FigureNo"/>
    <w:rsid w:val="0096374D"/>
    <w:rPr>
      <w:rFonts w:ascii="Cordia New" w:hAnsi="Cordia New" w:cs="Cordia New"/>
      <w:smallCaps/>
      <w:sz w:val="32"/>
      <w:szCs w:val="32"/>
      <w:lang w:eastAsia="ja-JP" w:bidi="th-TH"/>
    </w:rPr>
  </w:style>
  <w:style w:type="paragraph" w:customStyle="1" w:styleId="HeaderENG">
    <w:name w:val="Header ENG"/>
    <w:basedOn w:val="EEHeading1"/>
    <w:rsid w:val="0095108E"/>
    <w:pPr>
      <w:numPr>
        <w:numId w:val="19"/>
      </w:numPr>
      <w:spacing w:before="240" w:after="0"/>
      <w:ind w:left="357" w:hanging="357"/>
      <w:outlineLvl w:val="2"/>
    </w:pPr>
    <w:rPr>
      <w:sz w:val="32"/>
      <w:szCs w:val="32"/>
    </w:rPr>
  </w:style>
  <w:style w:type="paragraph" w:customStyle="1" w:styleId="HeaderENG-1">
    <w:name w:val="Header ENG-1"/>
    <w:basedOn w:val="BodyText"/>
    <w:qFormat/>
    <w:rsid w:val="003B3415"/>
    <w:pPr>
      <w:spacing w:before="240" w:after="0"/>
      <w:ind w:firstLine="0"/>
      <w:outlineLvl w:val="1"/>
    </w:pPr>
    <w:rPr>
      <w:b/>
      <w:bCs/>
    </w:rPr>
  </w:style>
  <w:style w:type="paragraph" w:customStyle="1" w:styleId="HeaderENG-2">
    <w:name w:val="Header ENG-2"/>
    <w:basedOn w:val="BodyText"/>
    <w:qFormat/>
    <w:rsid w:val="00EC58AE"/>
    <w:pPr>
      <w:tabs>
        <w:tab w:val="clear" w:pos="567"/>
      </w:tabs>
      <w:spacing w:before="120" w:after="0"/>
      <w:ind w:firstLine="0"/>
      <w:contextualSpacing/>
      <w:outlineLvl w:val="2"/>
    </w:pPr>
    <w:rPr>
      <w:b/>
      <w:bCs/>
    </w:rPr>
  </w:style>
  <w:style w:type="paragraph" w:customStyle="1" w:styleId="HeaderENG-3">
    <w:name w:val="Header ENG-3"/>
    <w:basedOn w:val="BodyText"/>
    <w:qFormat/>
    <w:rsid w:val="006E3DF1"/>
    <w:pPr>
      <w:spacing w:before="240" w:after="0"/>
      <w:ind w:firstLine="0"/>
      <w:outlineLvl w:val="3"/>
    </w:pPr>
    <w:rPr>
      <w:b/>
      <w:bCs/>
    </w:rPr>
  </w:style>
  <w:style w:type="paragraph" w:customStyle="1" w:styleId="HeaderENG-0">
    <w:name w:val="Header ENG-0"/>
    <w:basedOn w:val="Normal"/>
    <w:next w:val="Normal"/>
    <w:autoRedefine/>
    <w:qFormat/>
    <w:rsid w:val="003B3415"/>
    <w:pPr>
      <w:tabs>
        <w:tab w:val="clear" w:pos="567"/>
      </w:tabs>
      <w:ind w:firstLine="0"/>
      <w:jc w:val="center"/>
      <w:outlineLvl w:val="0"/>
    </w:pPr>
    <w:rPr>
      <w:b/>
      <w:bCs/>
      <w:sz w:val="40"/>
      <w:szCs w:val="40"/>
    </w:rPr>
  </w:style>
  <w:style w:type="paragraph" w:customStyle="1" w:styleId="HENG-1">
    <w:name w:val="HENG-1"/>
    <w:basedOn w:val="HeaderENG-1"/>
    <w:rsid w:val="004C6217"/>
  </w:style>
  <w:style w:type="paragraph" w:customStyle="1" w:styleId="HENG-2">
    <w:name w:val="HENG-2"/>
    <w:basedOn w:val="ENG-H2"/>
    <w:next w:val="ENG-H2"/>
    <w:rsid w:val="004C6217"/>
  </w:style>
  <w:style w:type="paragraph" w:customStyle="1" w:styleId="HENG-0">
    <w:name w:val="HENG-0"/>
    <w:basedOn w:val="HeaderENG-0"/>
    <w:rsid w:val="004C6217"/>
  </w:style>
  <w:style w:type="paragraph" w:customStyle="1" w:styleId="ENG-H1">
    <w:name w:val="ENG-H1"/>
    <w:basedOn w:val="HENG-0"/>
    <w:next w:val="Normal"/>
    <w:qFormat/>
    <w:rsid w:val="002321EF"/>
    <w:pPr>
      <w:numPr>
        <w:numId w:val="23"/>
      </w:numPr>
      <w:spacing w:after="240"/>
    </w:pPr>
  </w:style>
  <w:style w:type="paragraph" w:customStyle="1" w:styleId="ENG-H2">
    <w:name w:val="ENG-H2"/>
    <w:basedOn w:val="HeaderENG-1"/>
    <w:next w:val="Normal"/>
    <w:qFormat/>
    <w:rsid w:val="00FE42FE"/>
    <w:pPr>
      <w:numPr>
        <w:ilvl w:val="1"/>
        <w:numId w:val="23"/>
      </w:numPr>
    </w:pPr>
  </w:style>
  <w:style w:type="paragraph" w:customStyle="1" w:styleId="ENG-H3">
    <w:name w:val="ENG-H3"/>
    <w:basedOn w:val="HeaderENG-2"/>
    <w:next w:val="Normal"/>
    <w:qFormat/>
    <w:rsid w:val="002D3C71"/>
    <w:pPr>
      <w:numPr>
        <w:ilvl w:val="2"/>
        <w:numId w:val="23"/>
      </w:numPr>
    </w:pPr>
  </w:style>
  <w:style w:type="paragraph" w:customStyle="1" w:styleId="ENG-H4">
    <w:name w:val="ENG-H4"/>
    <w:basedOn w:val="HeaderENG-3"/>
    <w:next w:val="Normal"/>
    <w:rsid w:val="00DB5435"/>
    <w:pPr>
      <w:numPr>
        <w:ilvl w:val="3"/>
        <w:numId w:val="23"/>
      </w:numPr>
    </w:pPr>
  </w:style>
  <w:style w:type="paragraph" w:customStyle="1" w:styleId="ENG-Figure">
    <w:name w:val="ENG-Figure"/>
    <w:basedOn w:val="FigureNo"/>
    <w:qFormat/>
    <w:rsid w:val="00FE42FE"/>
    <w:pPr>
      <w:spacing w:before="240" w:after="240"/>
      <w:ind w:left="0"/>
      <w:jc w:val="center"/>
    </w:pPr>
  </w:style>
  <w:style w:type="paragraph" w:customStyle="1" w:styleId="ENG-Table">
    <w:name w:val="ENG-Table"/>
    <w:basedOn w:val="TableofTable"/>
    <w:qFormat/>
    <w:rsid w:val="00DF050E"/>
    <w:pPr>
      <w:tabs>
        <w:tab w:val="left" w:pos="993"/>
      </w:tabs>
      <w:spacing w:before="240" w:after="240"/>
      <w:ind w:left="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5D78"/>
    <w:pPr>
      <w:keepLines/>
      <w:spacing w:before="480" w:after="0"/>
      <w:outlineLvl w:val="9"/>
    </w:pPr>
    <w:rPr>
      <w:rFonts w:ascii="Cambria" w:eastAsia="Times New Roman" w:hAnsi="Cambria" w:cs="Angsana New"/>
      <w:color w:val="365F91"/>
      <w:kern w:val="0"/>
      <w:sz w:val="28"/>
      <w:szCs w:val="28"/>
    </w:rPr>
  </w:style>
  <w:style w:type="character" w:customStyle="1" w:styleId="TOC1Char">
    <w:name w:val="TOC 1 Char"/>
    <w:link w:val="TOC1"/>
    <w:uiPriority w:val="39"/>
    <w:rsid w:val="00B74B67"/>
    <w:rPr>
      <w:rFonts w:ascii="Cordia New" w:hAnsi="Cordia New" w:cs="Cordia New"/>
      <w:caps/>
      <w:sz w:val="32"/>
      <w:szCs w:val="32"/>
      <w:lang w:eastAsia="ja-JP"/>
    </w:rPr>
  </w:style>
  <w:style w:type="character" w:customStyle="1" w:styleId="TOC2Char">
    <w:name w:val="TOC 2 Char"/>
    <w:link w:val="TOC2"/>
    <w:uiPriority w:val="39"/>
    <w:rsid w:val="00B74B67"/>
    <w:rPr>
      <w:rFonts w:ascii="Cordia New" w:hAnsi="Cordia New" w:cs="Cordia New"/>
      <w:smallCaps/>
      <w:sz w:val="32"/>
      <w:szCs w:val="32"/>
      <w:lang w:eastAsia="ja-JP"/>
    </w:rPr>
  </w:style>
  <w:style w:type="character" w:customStyle="1" w:styleId="ListParagraphChar">
    <w:name w:val="List Paragraph Char"/>
    <w:link w:val="ListParagraph"/>
    <w:uiPriority w:val="34"/>
    <w:rsid w:val="003B3415"/>
    <w:rPr>
      <w:rFonts w:ascii="Cordia New" w:hAnsi="Cordia New" w:cs="Cordia New"/>
      <w:sz w:val="32"/>
      <w:szCs w:val="32"/>
      <w:lang w:eastAsia="ja-JP"/>
    </w:rPr>
  </w:style>
  <w:style w:type="paragraph" w:customStyle="1" w:styleId="ENG-LIST">
    <w:name w:val="ENG-LIST"/>
    <w:basedOn w:val="Normal"/>
    <w:next w:val="Normal"/>
    <w:link w:val="ENG-LISTChar"/>
    <w:rsid w:val="00FE4408"/>
    <w:pPr>
      <w:tabs>
        <w:tab w:val="left" w:pos="851"/>
      </w:tabs>
      <w:ind w:left="851" w:hanging="284"/>
    </w:pPr>
    <w:rPr>
      <w:rFonts w:cs="Angsana New"/>
      <w:lang w:bidi="th-TH"/>
    </w:rPr>
  </w:style>
  <w:style w:type="numbering" w:customStyle="1" w:styleId="ENGListStyle">
    <w:name w:val="ENG List Style"/>
    <w:uiPriority w:val="99"/>
    <w:rsid w:val="00A7696E"/>
    <w:pPr>
      <w:numPr>
        <w:numId w:val="21"/>
      </w:numPr>
    </w:pPr>
  </w:style>
  <w:style w:type="character" w:customStyle="1" w:styleId="ENG-LISTChar">
    <w:name w:val="ENG-LIST Char"/>
    <w:link w:val="ENG-LIST"/>
    <w:rsid w:val="00751661"/>
    <w:rPr>
      <w:rFonts w:ascii="Cordia New" w:hAnsi="Cordia New" w:cs="Cordia New"/>
      <w:sz w:val="32"/>
      <w:szCs w:val="32"/>
      <w:lang w:eastAsia="ja-JP"/>
    </w:rPr>
  </w:style>
  <w:style w:type="character" w:customStyle="1" w:styleId="FooterChar">
    <w:name w:val="Footer Char"/>
    <w:link w:val="Footer"/>
    <w:uiPriority w:val="99"/>
    <w:rsid w:val="006104FD"/>
    <w:rPr>
      <w:rFonts w:ascii="Cordia New" w:hAnsi="Cordia New" w:cs="Cordia New"/>
      <w:sz w:val="32"/>
      <w:szCs w:val="32"/>
      <w:lang w:eastAsia="ja-JP"/>
    </w:rPr>
  </w:style>
  <w:style w:type="paragraph" w:customStyle="1" w:styleId="ENG-Paragraph">
    <w:name w:val="ENG-Paragraph"/>
    <w:basedOn w:val="Normal"/>
    <w:qFormat/>
    <w:rsid w:val="00D81AC6"/>
    <w:pPr>
      <w:numPr>
        <w:numId w:val="26"/>
      </w:numPr>
      <w:tabs>
        <w:tab w:val="clear" w:pos="567"/>
      </w:tabs>
      <w:contextualSpacing/>
    </w:pPr>
    <w:rPr>
      <w:lang w:bidi="th-TH"/>
    </w:rPr>
  </w:style>
  <w:style w:type="paragraph" w:customStyle="1" w:styleId="end-h2">
    <w:name w:val="end-h2"/>
    <w:basedOn w:val="HeaderENG-1"/>
    <w:qFormat/>
    <w:rsid w:val="00EC58AE"/>
    <w:pPr>
      <w:spacing w:before="120"/>
      <w:contextualSpacing/>
    </w:pPr>
  </w:style>
  <w:style w:type="numbering" w:customStyle="1" w:styleId="Style1">
    <w:name w:val="Style1"/>
    <w:uiPriority w:val="99"/>
    <w:rsid w:val="00D81AC6"/>
    <w:pPr>
      <w:numPr>
        <w:numId w:val="24"/>
      </w:numPr>
    </w:pPr>
  </w:style>
  <w:style w:type="paragraph" w:customStyle="1" w:styleId="Normal-x">
    <w:name w:val="Normal-x"/>
    <w:basedOn w:val="Normal"/>
    <w:qFormat/>
    <w:rsid w:val="000E37CC"/>
    <w:pPr>
      <w:ind w:firstLine="0"/>
    </w:pPr>
    <w:rPr>
      <w:u w:val="single"/>
      <w:lang w:bidi="th-TH"/>
    </w:rPr>
  </w:style>
  <w:style w:type="paragraph" w:customStyle="1" w:styleId="1">
    <w:name w:val="ลักษณะ1"/>
    <w:basedOn w:val="Normal"/>
    <w:link w:val="10"/>
    <w:autoRedefine/>
    <w:qFormat/>
    <w:rsid w:val="00407DA0"/>
    <w:pPr>
      <w:spacing w:after="240"/>
      <w:jc w:val="center"/>
    </w:pPr>
    <w:rPr>
      <w:rFonts w:cs="Angsana New"/>
      <w:b/>
      <w:bCs/>
      <w:sz w:val="40"/>
      <w:szCs w:val="40"/>
      <w:lang w:bidi="th-TH"/>
    </w:rPr>
  </w:style>
  <w:style w:type="paragraph" w:customStyle="1" w:styleId="2">
    <w:name w:val="ลักษณะ2"/>
    <w:basedOn w:val="1"/>
    <w:link w:val="20"/>
    <w:autoRedefine/>
    <w:qFormat/>
    <w:rsid w:val="00407DA0"/>
  </w:style>
  <w:style w:type="character" w:customStyle="1" w:styleId="10">
    <w:name w:val="ลักษณะ1 อักขระ"/>
    <w:link w:val="1"/>
    <w:rsid w:val="00407DA0"/>
    <w:rPr>
      <w:rFonts w:ascii="Cordia New" w:hAnsi="Cordia New" w:cs="Cordia New"/>
      <w:b/>
      <w:bCs/>
      <w:sz w:val="40"/>
      <w:szCs w:val="40"/>
    </w:rPr>
  </w:style>
  <w:style w:type="character" w:customStyle="1" w:styleId="20">
    <w:name w:val="ลักษณะ2 อักขระ"/>
    <w:link w:val="2"/>
    <w:rsid w:val="00407DA0"/>
    <w:rPr>
      <w:rFonts w:ascii="Cordia New" w:hAnsi="Cordia New" w:cs="Cordia New"/>
      <w:b/>
      <w:bCs/>
      <w:sz w:val="40"/>
      <w:szCs w:val="40"/>
    </w:rPr>
  </w:style>
  <w:style w:type="character" w:styleId="PlaceholderText">
    <w:name w:val="Placeholder Text"/>
    <w:uiPriority w:val="99"/>
    <w:unhideWhenUsed/>
    <w:rsid w:val="00C226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microsoft.com/office/2007/relationships/hdphoto" Target="media/hdphoto1.wdp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113FB-CDFD-4CCD-BDAD-0E646F90D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122</TotalTime>
  <Pages>29</Pages>
  <Words>3205</Words>
  <Characters>18269</Characters>
  <Application>Microsoft Office Word</Application>
  <DocSecurity>0</DocSecurity>
  <Lines>152</Lines>
  <Paragraphs>42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22</vt:i4>
      </vt:variant>
    </vt:vector>
  </HeadingPairs>
  <TitlesOfParts>
    <vt:vector size="24" baseType="lpstr">
      <vt:lpstr/>
      <vt:lpstr/>
      <vt:lpstr>สารบัญ</vt:lpstr>
      <vt:lpstr>สารบัญภาพ</vt:lpstr>
      <vt:lpstr>สารบัญตาราง</vt:lpstr>
      <vt:lpstr>คำอธิบายสัญลักษณ์และคำย่อ</vt:lpstr>
      <vt:lpstr>บทนำ</vt:lpstr>
      <vt:lpstr>    วัตถุประสงค์ของโครงงาน</vt:lpstr>
      <vt:lpstr>    ขอบเขตของโครงงาน</vt:lpstr>
      <vt:lpstr>ทฤษฎีที่เกี่ยวข้อง</vt:lpstr>
      <vt:lpstr>    ทฤษฎี</vt:lpstr>
      <vt:lpstr>    รูปแบบรายงาน</vt:lpstr>
      <vt:lpstr>    รูปแบบหัวข้อในรายงาน</vt:lpstr>
      <vt:lpstr>        คำบรรยายทั่วไป</vt:lpstr>
      <vt:lpstr>        การกำหนดรูปแบบของข้อความ (Style)</vt:lpstr>
      <vt:lpstr>        รูปภาพและตาราง [ENG-3]   </vt:lpstr>
      <vt:lpstr>        การสร้าง สารบัญ สารบัญภาพ และสารบัญตาราง แบบอัตโนมัติตาราง</vt:lpstr>
      <vt:lpstr>เครื่องมือที่ใช้ในการทำโครงงาน</vt:lpstr>
      <vt:lpstr>วิธีการดำเนินโครงงาน</vt:lpstr>
      <vt:lpstr>ผลการดำเนินโครงงานและวิจารณ์</vt:lpstr>
      <vt:lpstr>สรุปผลการดำเนินงานและข้อเสนอแนะ</vt:lpstr>
      <vt:lpstr>บรรณานุกรม</vt:lpstr>
      <vt:lpstr>ภาคผนวก</vt:lpstr>
      <vt:lpstr>ประวัตินิสิต</vt:lpstr>
    </vt:vector>
  </TitlesOfParts>
  <Company>Kasetsart University</Company>
  <LinksUpToDate>false</LinksUpToDate>
  <CharactersWithSpaces>21432</CharactersWithSpaces>
  <SharedDoc>false</SharedDoc>
  <HLinks>
    <vt:vector size="186" baseType="variant">
      <vt:variant>
        <vt:i4>1966134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_Toc352952273</vt:lpwstr>
      </vt:variant>
      <vt:variant>
        <vt:i4>1966134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_Toc352952272</vt:lpwstr>
      </vt:variant>
      <vt:variant>
        <vt:i4>1835058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_Toc273608323</vt:lpwstr>
      </vt:variant>
      <vt:variant>
        <vt:i4>1835058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_Toc273608322</vt:lpwstr>
      </vt:variant>
      <vt:variant>
        <vt:i4>1835058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_Toc273608321</vt:lpwstr>
      </vt:variant>
      <vt:variant>
        <vt:i4>1835058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_Toc273608320</vt:lpwstr>
      </vt:variant>
      <vt:variant>
        <vt:i4>2031666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_Toc273608319</vt:lpwstr>
      </vt:variant>
      <vt:variant>
        <vt:i4>2031666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_Toc273608318</vt:lpwstr>
      </vt:variant>
      <vt:variant>
        <vt:i4>1703989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_Toc352954152</vt:lpwstr>
      </vt:variant>
      <vt:variant>
        <vt:i4>1703989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_Toc352954151</vt:lpwstr>
      </vt:variant>
      <vt:variant>
        <vt:i4>1703989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_Toc352954150</vt:lpwstr>
      </vt:variant>
      <vt:variant>
        <vt:i4>1769525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_Toc352954149</vt:lpwstr>
      </vt:variant>
      <vt:variant>
        <vt:i4>1769525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_Toc352954148</vt:lpwstr>
      </vt:variant>
      <vt:variant>
        <vt:i4>1769525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_Toc352954147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_Toc352954146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_Toc352954145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_Toc352954144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_Toc352954143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_Toc352954142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_Toc352954141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_Toc352954140</vt:lpwstr>
      </vt:variant>
      <vt:variant>
        <vt:i4>1835061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_Toc352954139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_Toc352954138</vt:lpwstr>
      </vt:variant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_Toc352954137</vt:lpwstr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_Toc352954136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_Toc352954135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_Toc352954134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_Toc352954133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_Toc352954132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_Toc352954131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_Toc352954130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Computer Services</dc:creator>
  <cp:lastModifiedBy>Assayuch Muanphotong</cp:lastModifiedBy>
  <cp:revision>36</cp:revision>
  <cp:lastPrinted>2012-12-07T02:09:00Z</cp:lastPrinted>
  <dcterms:created xsi:type="dcterms:W3CDTF">2013-07-28T03:29:00Z</dcterms:created>
  <dcterms:modified xsi:type="dcterms:W3CDTF">2013-07-28T05:30:00Z</dcterms:modified>
</cp:coreProperties>
</file>